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7F" w:rsidRPr="00DA5DD3" w:rsidRDefault="001F5B35" w:rsidP="00E4577F">
      <w:pPr>
        <w:jc w:val="both"/>
        <w:rPr>
          <w:rFonts w:ascii="Helvetica" w:hAnsi="Helvetica" w:cs="Arial"/>
          <w:sz w:val="18"/>
          <w:szCs w:val="22"/>
        </w:rPr>
      </w:pPr>
      <w:bookmarkStart w:id="0" w:name="_GoBack"/>
      <w:r w:rsidRPr="00DA5DD3">
        <w:rPr>
          <w:noProof/>
        </w:rPr>
        <w:drawing>
          <wp:inline distT="0" distB="0" distL="0" distR="0" wp14:anchorId="5362FCE2" wp14:editId="178C40CC">
            <wp:extent cx="5631170" cy="1093606"/>
            <wp:effectExtent l="0" t="0" r="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170" cy="10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577F" w:rsidRPr="00DA5DD3" w:rsidRDefault="00E4577F" w:rsidP="00435EFF">
      <w:pPr>
        <w:rPr>
          <w:rFonts w:ascii="Century Gothic" w:hAnsi="Century Gothic" w:cs="Arial"/>
          <w:sz w:val="20"/>
          <w:szCs w:val="20"/>
          <w:u w:val="single"/>
        </w:rPr>
      </w:pPr>
    </w:p>
    <w:p w:rsidR="00435EFF" w:rsidRPr="00DA5DD3" w:rsidRDefault="00435EFF" w:rsidP="00435EFF">
      <w:pPr>
        <w:rPr>
          <w:rFonts w:ascii="Century Gothic" w:hAnsi="Century Gothic" w:cs="Arial"/>
          <w:sz w:val="16"/>
          <w:szCs w:val="16"/>
          <w:u w:val="single"/>
        </w:rPr>
      </w:pPr>
    </w:p>
    <w:tbl>
      <w:tblPr>
        <w:tblStyle w:val="Grilledutableau"/>
        <w:tblW w:w="93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4569"/>
      </w:tblGrid>
      <w:tr w:rsidR="00435EFF" w:rsidRPr="00DA5DD3" w:rsidTr="00F85D79">
        <w:trPr>
          <w:trHeight w:val="1365"/>
        </w:trPr>
        <w:tc>
          <w:tcPr>
            <w:tcW w:w="4771" w:type="dxa"/>
          </w:tcPr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A remettre par courrier à l’adresse suivante :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Parc naturel régional de Millevaches en Limousin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7 route d’Aubusson</w:t>
            </w:r>
          </w:p>
          <w:p w:rsidR="00435EFF" w:rsidRPr="00DA5DD3" w:rsidRDefault="00435EFF" w:rsidP="00435EFF">
            <w:pPr>
              <w:rPr>
                <w:rFonts w:ascii="Century Gothic" w:hAnsi="Century Gothic" w:cs="Helvetica"/>
                <w:sz w:val="16"/>
                <w:szCs w:val="16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>19290 MILLEVACHES</w:t>
            </w:r>
          </w:p>
        </w:tc>
        <w:tc>
          <w:tcPr>
            <w:tcW w:w="4569" w:type="dxa"/>
          </w:tcPr>
          <w:p w:rsidR="00435EFF" w:rsidRPr="00DA5DD3" w:rsidRDefault="00435EFF" w:rsidP="00435EFF">
            <w:pPr>
              <w:rPr>
                <w:rFonts w:ascii="Century Gothic" w:hAnsi="Century Gothic"/>
                <w:b/>
                <w:sz w:val="16"/>
                <w:szCs w:val="16"/>
              </w:rPr>
            </w:pPr>
            <w:r w:rsidRPr="00DA5DD3">
              <w:rPr>
                <w:rFonts w:ascii="Century Gothic" w:hAnsi="Century Gothic"/>
                <w:b/>
                <w:sz w:val="16"/>
                <w:szCs w:val="16"/>
              </w:rPr>
              <w:t>Renseignements :</w:t>
            </w:r>
          </w:p>
          <w:p w:rsidR="00435EFF" w:rsidRPr="00DA5DD3" w:rsidRDefault="001F5B35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>Florence LEPLE</w:t>
            </w:r>
          </w:p>
          <w:p w:rsidR="00435EFF" w:rsidRPr="00DA5DD3" w:rsidRDefault="00435EFF" w:rsidP="00435EFF">
            <w:pPr>
              <w:pStyle w:val="Renseignementspage1"/>
              <w:rPr>
                <w:rFonts w:ascii="Century Gothic" w:hAnsi="Century Gothic"/>
                <w:sz w:val="16"/>
                <w:szCs w:val="16"/>
              </w:rPr>
            </w:pPr>
            <w:r w:rsidRPr="00DA5DD3">
              <w:rPr>
                <w:rFonts w:ascii="Century Gothic" w:hAnsi="Century Gothic"/>
                <w:sz w:val="16"/>
                <w:szCs w:val="16"/>
              </w:rPr>
              <w:t xml:space="preserve">Chargée de mission </w:t>
            </w:r>
            <w:r w:rsidR="001F5B35" w:rsidRPr="00DA5DD3">
              <w:rPr>
                <w:rFonts w:ascii="Century Gothic" w:hAnsi="Century Gothic"/>
                <w:sz w:val="16"/>
                <w:szCs w:val="16"/>
              </w:rPr>
              <w:t>Paysage</w:t>
            </w:r>
          </w:p>
          <w:p w:rsidR="001F5B35" w:rsidRPr="00DA5DD3" w:rsidRDefault="001F5B35" w:rsidP="001F5B35">
            <w:pPr>
              <w:spacing w:before="60"/>
              <w:rPr>
                <w:rFonts w:ascii="Century Gothic" w:hAnsi="Century Gothic"/>
                <w:color w:val="1F497D"/>
                <w:sz w:val="16"/>
                <w:szCs w:val="16"/>
                <w:lang w:eastAsia="fr-FR"/>
              </w:rPr>
            </w:pPr>
            <w:r w:rsidRPr="00DA5DD3">
              <w:rPr>
                <w:rFonts w:ascii="Century Gothic" w:hAnsi="Century Gothic" w:cs="Helvetica"/>
                <w:sz w:val="16"/>
                <w:szCs w:val="16"/>
              </w:rPr>
              <w:t xml:space="preserve">06 77 83 90 53 </w:t>
            </w:r>
            <w:r w:rsidR="00435EFF" w:rsidRPr="00DA5DD3">
              <w:rPr>
                <w:rFonts w:ascii="Century Gothic" w:hAnsi="Century Gothic" w:cs="Helvetica"/>
                <w:sz w:val="16"/>
                <w:szCs w:val="16"/>
              </w:rPr>
              <w:t xml:space="preserve">/ </w:t>
            </w:r>
            <w:hyperlink r:id="rId9" w:history="1">
              <w:r w:rsidRPr="00DA5DD3">
                <w:rPr>
                  <w:rStyle w:val="Lienhypertexte"/>
                  <w:rFonts w:ascii="Century Gothic" w:hAnsi="Century Gothic"/>
                  <w:sz w:val="16"/>
                  <w:szCs w:val="16"/>
                  <w:lang w:eastAsia="fr-FR"/>
                </w:rPr>
                <w:t>f.leple@pnr-millevaches.fr</w:t>
              </w:r>
            </w:hyperlink>
          </w:p>
          <w:p w:rsidR="00435EFF" w:rsidRPr="00DA5DD3" w:rsidRDefault="00435EFF" w:rsidP="00435EFF">
            <w:pPr>
              <w:rPr>
                <w:rFonts w:ascii="Century Gothic" w:hAnsi="Century Gothic" w:cs="Arial"/>
                <w:sz w:val="16"/>
                <w:szCs w:val="16"/>
              </w:rPr>
            </w:pPr>
          </w:p>
          <w:p w:rsidR="00435EFF" w:rsidRPr="00DA5DD3" w:rsidRDefault="00435EFF" w:rsidP="00E4577F">
            <w:pPr>
              <w:jc w:val="center"/>
              <w:rPr>
                <w:rFonts w:ascii="Century Gothic" w:hAnsi="Century Gothic" w:cs="Arial"/>
                <w:sz w:val="16"/>
                <w:szCs w:val="16"/>
                <w:u w:val="single"/>
              </w:rPr>
            </w:pPr>
          </w:p>
        </w:tc>
      </w:tr>
    </w:tbl>
    <w:p w:rsidR="00E4577F" w:rsidRPr="00DA5DD3" w:rsidRDefault="00E4577F" w:rsidP="00435EFF">
      <w:pPr>
        <w:rPr>
          <w:rFonts w:ascii="Helvetica" w:hAnsi="Helvetica" w:cs="Arial"/>
          <w:sz w:val="18"/>
          <w:szCs w:val="22"/>
        </w:rPr>
      </w:pPr>
    </w:p>
    <w:p w:rsidR="00EC5F78" w:rsidRPr="00F85D79" w:rsidRDefault="00F85D79" w:rsidP="00F85D79">
      <w:pPr>
        <w:ind w:right="-573"/>
        <w:rPr>
          <w:rFonts w:ascii="Century Gothic" w:hAnsi="Century Gothic"/>
          <w:sz w:val="20"/>
          <w:szCs w:val="20"/>
        </w:rPr>
      </w:pPr>
      <w:r w:rsidRPr="00390CC7">
        <w:rPr>
          <w:rFonts w:ascii="Century Gothic" w:hAnsi="Century Gothic" w:cs="Arial"/>
          <w:sz w:val="20"/>
          <w:szCs w:val="20"/>
        </w:rPr>
        <w:t xml:space="preserve">Se référer au Règlement du dispositif :  </w:t>
      </w:r>
      <w:hyperlink r:id="rId10" w:history="1">
        <w:r w:rsidRPr="00E2435D">
          <w:rPr>
            <w:rStyle w:val="Lienhypertexte"/>
            <w:rFonts w:ascii="Century Gothic" w:hAnsi="Century Gothic"/>
            <w:sz w:val="20"/>
            <w:szCs w:val="20"/>
          </w:rPr>
          <w:t>https://www.pnr-millevaches.fr/IMG/pdf/reglt_paysage.pdf</w:t>
        </w:r>
      </w:hyperlink>
      <w:r>
        <w:rPr>
          <w:rFonts w:ascii="Century Gothic" w:hAnsi="Century Gothic"/>
          <w:sz w:val="20"/>
          <w:szCs w:val="20"/>
        </w:rPr>
        <w:t xml:space="preserve"> </w:t>
      </w:r>
    </w:p>
    <w:p w:rsidR="00412186" w:rsidRPr="00DA5DD3" w:rsidRDefault="00412186" w:rsidP="00E4577F">
      <w:pPr>
        <w:jc w:val="center"/>
        <w:rPr>
          <w:rFonts w:ascii="Helvetica" w:hAnsi="Helvetica" w:cs="Arial"/>
          <w:sz w:val="18"/>
          <w:szCs w:val="22"/>
        </w:rPr>
      </w:pPr>
    </w:p>
    <w:p w:rsidR="008524CC" w:rsidRPr="00DA5DD3" w:rsidRDefault="008524CC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DEMANDEUR</w:t>
      </w:r>
    </w:p>
    <w:p w:rsidR="00761D96" w:rsidRPr="00DA5DD3" w:rsidRDefault="00761D96" w:rsidP="00761D96">
      <w:pPr>
        <w:pStyle w:val="textecourant"/>
        <w:rPr>
          <w:rFonts w:cs="Helvetica"/>
          <w:noProof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F11D52" w:rsidRPr="00DA5DD3" w:rsidTr="001F5B35">
        <w:trPr>
          <w:trHeight w:val="377"/>
        </w:trPr>
        <w:tc>
          <w:tcPr>
            <w:tcW w:w="3068" w:type="dxa"/>
          </w:tcPr>
          <w:p w:rsidR="00F11D52" w:rsidRPr="00DA5DD3" w:rsidRDefault="00465EBA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243305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1B0E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Commune </w:t>
            </w:r>
            <w:r w:rsidR="00F11D52" w:rsidRPr="00DA5DD3">
              <w:rPr>
                <w:rFonts w:cs="Helvetica"/>
                <w:noProof/>
                <w:sz w:val="16"/>
                <w:szCs w:val="16"/>
              </w:rPr>
              <w:t xml:space="preserve">(ou groupement)        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 </w:t>
            </w:r>
          </w:p>
        </w:tc>
        <w:tc>
          <w:tcPr>
            <w:tcW w:w="3069" w:type="dxa"/>
          </w:tcPr>
          <w:p w:rsidR="00F11D52" w:rsidRPr="00DA5DD3" w:rsidRDefault="00465EBA" w:rsidP="00412186">
            <w:pPr>
              <w:pStyle w:val="textecourant"/>
              <w:rPr>
                <w:lang w:eastAsia="ja-JP" w:bidi="fr-FR"/>
              </w:rPr>
            </w:pPr>
            <w:sdt>
              <w:sdtPr>
                <w:rPr>
                  <w:rFonts w:cs="Arial"/>
                  <w:szCs w:val="20"/>
                </w:rPr>
                <w:id w:val="675464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DA5DD3">
                  <w:rPr>
                    <w:rFonts w:ascii="MS Gothic" w:eastAsia="MS Gothic" w:hAnsi="MS Gothic" w:cs="Arial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F11D52" w:rsidRPr="00DA5DD3">
              <w:rPr>
                <w:rFonts w:cs="Helvetica"/>
                <w:noProof/>
                <w:szCs w:val="20"/>
              </w:rPr>
              <w:t>A</w:t>
            </w:r>
            <w:r w:rsidR="00F11D52" w:rsidRPr="00DA5DD3">
              <w:rPr>
                <w:rFonts w:cs="Helvetica"/>
                <w:noProof/>
                <w:szCs w:val="20"/>
                <w:lang w:eastAsia="fr-FR"/>
              </w:rPr>
              <w:t xml:space="preserve">ssociation </w:t>
            </w:r>
            <w:r w:rsidR="00F11D52" w:rsidRPr="00DA5DD3">
              <w:rPr>
                <w:rFonts w:cs="Helvetica"/>
                <w:noProof/>
                <w:szCs w:val="20"/>
              </w:rPr>
              <w:t xml:space="preserve"> </w:t>
            </w:r>
          </w:p>
        </w:tc>
        <w:tc>
          <w:tcPr>
            <w:tcW w:w="3069" w:type="dxa"/>
          </w:tcPr>
          <w:p w:rsidR="001F5B35" w:rsidRPr="00DA5DD3" w:rsidRDefault="00465EBA" w:rsidP="00412186">
            <w:pPr>
              <w:pStyle w:val="textecourant"/>
              <w:rPr>
                <w:rFonts w:cs="Helvetica"/>
                <w:noProof/>
                <w:szCs w:val="20"/>
              </w:rPr>
            </w:pPr>
            <w:sdt>
              <w:sdtPr>
                <w:rPr>
                  <w:rFonts w:cs="Arial"/>
                  <w:szCs w:val="20"/>
                </w:rPr>
                <w:id w:val="-1001119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1D52" w:rsidRPr="00DA5DD3">
                  <w:rPr>
                    <w:rFonts w:ascii="MS Gothic" w:eastAsia="MS Gothic" w:hAnsi="MS Gothic" w:cs="MS Gothic"/>
                    <w:szCs w:val="20"/>
                  </w:rPr>
                  <w:t>☐</w:t>
                </w:r>
              </w:sdtContent>
            </w:sdt>
            <w:r w:rsidR="00F11D52" w:rsidRPr="00DA5DD3">
              <w:rPr>
                <w:rFonts w:cs="Arial"/>
                <w:szCs w:val="20"/>
              </w:rPr>
              <w:t xml:space="preserve"> </w:t>
            </w:r>
            <w:r w:rsidR="001F5B35" w:rsidRPr="00DA5DD3">
              <w:rPr>
                <w:rFonts w:cs="Helvetica"/>
                <w:noProof/>
                <w:szCs w:val="20"/>
              </w:rPr>
              <w:t>Propriétaire privé</w:t>
            </w:r>
          </w:p>
        </w:tc>
      </w:tr>
    </w:tbl>
    <w:p w:rsidR="00DA5DD3" w:rsidRDefault="00DA5DD3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8524CC" w:rsidRPr="00DA5DD3" w:rsidRDefault="00F11D52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DEMANDEUR </w:t>
      </w:r>
      <w:r w:rsidR="008524CC" w:rsidRPr="00DA5DD3">
        <w:rPr>
          <w:rFonts w:ascii="Century Gothic" w:hAnsi="Century Gothic" w:cs="Helvetica"/>
          <w:noProof/>
          <w:sz w:val="20"/>
          <w:szCs w:val="20"/>
        </w:rPr>
        <w:t xml:space="preserve">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63519820"/>
          <w:placeholder>
            <w:docPart w:val="DefaultPlaceholder_1082065158"/>
          </w:placeholder>
          <w:showingPlcHdr/>
        </w:sdtPr>
        <w:sdtEndPr/>
        <w:sdtContent>
          <w:r w:rsidR="002738C5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NOM – Prénom et fonction du représentant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76399144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567266222"/>
              <w:placeholder>
                <w:docPart w:val="FA918056A3F142DAA1AC9B637940DDB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Adresse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1722657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853310001"/>
              <w:placeholder>
                <w:docPart w:val="8923F7E48BE646E1ACBF7639997C14EF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8524CC" w:rsidRPr="00DA5DD3" w:rsidRDefault="008524CC" w:rsidP="00412186">
      <w:pPr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>Code postal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55015140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565022864"/>
              <w:placeholder>
                <w:docPart w:val="674375A797CD4AEBB6D1396124BEC554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Commune :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 xml:space="preserve">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1584420592"/>
          <w:placeholder>
            <w:docPart w:val="696639C305D94572B8CDF810A962D9F2"/>
          </w:placeholder>
          <w:showingPlcHdr/>
        </w:sdtPr>
        <w:sdtEndPr/>
        <w:sdtContent>
          <w:r w:rsidR="00F179AF"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8524CC" w:rsidRDefault="008524CC" w:rsidP="001337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  <w:r w:rsidRPr="00DA5DD3">
        <w:rPr>
          <w:rFonts w:ascii="Century Gothic" w:hAnsi="Century Gothic" w:cs="Helvetica"/>
          <w:noProof/>
          <w:sz w:val="20"/>
          <w:szCs w:val="20"/>
        </w:rPr>
        <w:t xml:space="preserve">N° de téléphone : 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121743261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043096991"/>
              <w:placeholder>
                <w:docPart w:val="36CE4996FE084CE4801AA0ABF62B1291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412186" w:rsidRPr="00DA5DD3">
        <w:rPr>
          <w:rFonts w:ascii="Century Gothic" w:hAnsi="Century Gothic" w:cs="Helvetica"/>
          <w:noProof/>
          <w:sz w:val="20"/>
          <w:szCs w:val="20"/>
        </w:rPr>
        <w:t xml:space="preserve">   </w:t>
      </w:r>
      <w:r w:rsidR="00F179AF" w:rsidRPr="00DA5DD3">
        <w:rPr>
          <w:rFonts w:ascii="Century Gothic" w:hAnsi="Century Gothic" w:cs="Helvetica"/>
          <w:noProof/>
          <w:sz w:val="20"/>
          <w:szCs w:val="20"/>
        </w:rPr>
        <w:tab/>
      </w:r>
      <w:r w:rsidRPr="00DA5DD3">
        <w:rPr>
          <w:rFonts w:ascii="Century Gothic" w:hAnsi="Century Gothic" w:cs="Helvetica"/>
          <w:noProof/>
          <w:sz w:val="20"/>
          <w:szCs w:val="20"/>
        </w:rPr>
        <w:t>Courriel :</w:t>
      </w:r>
      <w:sdt>
        <w:sdtPr>
          <w:rPr>
            <w:rFonts w:ascii="Century Gothic" w:hAnsi="Century Gothic" w:cs="Helvetica"/>
            <w:noProof/>
            <w:sz w:val="20"/>
            <w:szCs w:val="20"/>
          </w:rPr>
          <w:id w:val="-382020972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031801308"/>
              <w:placeholder>
                <w:docPart w:val="E1736A4AF15B4283AEED59F6D9FC981C"/>
              </w:placeholder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133764">
        <w:rPr>
          <w:rFonts w:ascii="Century Gothic" w:hAnsi="Century Gothic" w:cs="Helvetica"/>
          <w:noProof/>
          <w:sz w:val="20"/>
          <w:szCs w:val="20"/>
        </w:rPr>
        <w:tab/>
      </w:r>
    </w:p>
    <w:p w:rsidR="00133764" w:rsidRDefault="00133764" w:rsidP="00133764">
      <w:pPr>
        <w:pStyle w:val="corpsdetexte"/>
        <w:spacing w:before="0"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N°de SIRET : </w:t>
      </w:r>
      <w:sdt>
        <w:sdtPr>
          <w:rPr>
            <w:rFonts w:ascii="Century Gothic" w:hAnsi="Century Gothic"/>
          </w:rPr>
          <w:id w:val="959683128"/>
          <w:placeholder>
            <w:docPart w:val="7D483C0D8C2D4D259628F677350AF61C"/>
          </w:placeholder>
          <w:showingPlcHdr/>
        </w:sdtPr>
        <w:sdtEndPr/>
        <w:sdtContent>
          <w:r w:rsidRPr="00DA5DD3">
            <w:rPr>
              <w:rStyle w:val="Textedelespacerserv"/>
              <w:sz w:val="16"/>
              <w:szCs w:val="16"/>
            </w:rPr>
            <w:t>Cliquez ici pour taper du texte.</w:t>
          </w:r>
        </w:sdtContent>
      </w:sdt>
    </w:p>
    <w:p w:rsidR="00133764" w:rsidRPr="00DA5DD3" w:rsidRDefault="00133764" w:rsidP="001337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right" w:pos="9066"/>
        </w:tabs>
        <w:spacing w:line="360" w:lineRule="auto"/>
        <w:rPr>
          <w:rFonts w:ascii="Century Gothic" w:hAnsi="Century Gothic" w:cs="Helvetica"/>
          <w:noProof/>
          <w:sz w:val="20"/>
          <w:szCs w:val="20"/>
        </w:rPr>
      </w:pPr>
    </w:p>
    <w:p w:rsidR="00603CBB" w:rsidRPr="00DA5DD3" w:rsidRDefault="00603CBB" w:rsidP="00412186">
      <w:pPr>
        <w:pStyle w:val="corpsdetexte"/>
        <w:spacing w:before="0" w:after="0" w:line="276" w:lineRule="auto"/>
        <w:rPr>
          <w:rFonts w:ascii="Century Gothic" w:hAnsi="Century Gothic"/>
        </w:rPr>
      </w:pPr>
    </w:p>
    <w:p w:rsidR="00603CBB" w:rsidRPr="00DA5DD3" w:rsidRDefault="00DA5DD3" w:rsidP="00412186">
      <w:pPr>
        <w:pStyle w:val="Titre1"/>
        <w:spacing w:before="0" w:after="0"/>
        <w:rPr>
          <w:noProof/>
          <w:lang w:val="fr-FR"/>
        </w:rPr>
      </w:pPr>
      <w:r>
        <w:rPr>
          <w:noProof/>
          <w:lang w:val="fr-FR"/>
        </w:rPr>
        <w:t>Type d’opération sollicitée</w:t>
      </w:r>
    </w:p>
    <w:p w:rsidR="00412186" w:rsidRPr="00DA5DD3" w:rsidRDefault="00412186" w:rsidP="00412186">
      <w:pPr>
        <w:spacing w:line="360" w:lineRule="auto"/>
        <w:rPr>
          <w:rFonts w:ascii="Century Gothic" w:hAnsi="Century Gothic" w:cs="Arial"/>
          <w:b/>
          <w:sz w:val="16"/>
          <w:szCs w:val="16"/>
          <w:u w:val="single"/>
        </w:rPr>
      </w:pPr>
    </w:p>
    <w:p w:rsidR="00603CBB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 </w:t>
      </w:r>
      <w:r w:rsidR="00DA5DD3">
        <w:rPr>
          <w:rFonts w:ascii="Century Gothic" w:hAnsi="Century Gothic" w:cs="Arial"/>
          <w:b/>
          <w:sz w:val="20"/>
          <w:szCs w:val="20"/>
          <w:u w:val="single"/>
        </w:rPr>
        <w:t xml:space="preserve">d’opération à mettre en </w:t>
      </w:r>
      <w:r w:rsidR="0003050A">
        <w:rPr>
          <w:rFonts w:ascii="Century Gothic" w:hAnsi="Century Gothic" w:cs="Arial"/>
          <w:b/>
          <w:sz w:val="20"/>
          <w:szCs w:val="20"/>
          <w:u w:val="single"/>
        </w:rPr>
        <w:t>œuvre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:</w:t>
      </w:r>
    </w:p>
    <w:p w:rsidR="0003050A" w:rsidRDefault="00465EBA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1172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Suppression / démolition d’éléments de dégradation du paysage</w:t>
      </w:r>
    </w:p>
    <w:p w:rsidR="0003050A" w:rsidRDefault="00465EBA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8929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Remise en état de terrain (terrassement)</w:t>
      </w:r>
    </w:p>
    <w:p w:rsidR="0003050A" w:rsidRDefault="00465EBA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698662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Amélioration d’intégration de bâtiment (bardage, extérieur, ...)</w:t>
      </w:r>
    </w:p>
    <w:p w:rsidR="0003050A" w:rsidRDefault="00465EBA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0666143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Plantation de haie, arbres, ...</w:t>
      </w:r>
    </w:p>
    <w:p w:rsidR="0003050A" w:rsidRDefault="00465EBA" w:rsidP="00412186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80766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>
        <w:rPr>
          <w:rFonts w:ascii="Century Gothic" w:hAnsi="Century Gothic" w:cs="Arial"/>
          <w:sz w:val="20"/>
          <w:szCs w:val="20"/>
        </w:rPr>
        <w:t xml:space="preserve"> Défrichement, bucheronnage, ...</w:t>
      </w:r>
    </w:p>
    <w:p w:rsidR="0003050A" w:rsidRDefault="00465EBA" w:rsidP="0003050A">
      <w:pPr>
        <w:spacing w:line="360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293413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Création de cheminement piéton</w:t>
      </w:r>
    </w:p>
    <w:p w:rsidR="0003050A" w:rsidRPr="00DA5DD3" w:rsidRDefault="00465EBA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sdt>
        <w:sdtPr>
          <w:rPr>
            <w:rFonts w:ascii="Century Gothic" w:hAnsi="Century Gothic" w:cs="Arial"/>
            <w:sz w:val="20"/>
            <w:szCs w:val="20"/>
          </w:rPr>
          <w:id w:val="-1015993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050A" w:rsidRPr="00DA5DD3">
            <w:rPr>
              <w:rFonts w:ascii="MS Gothic" w:eastAsia="MS Gothic" w:hAnsi="MS Gothic" w:cs="Arial"/>
              <w:sz w:val="20"/>
              <w:szCs w:val="20"/>
            </w:rPr>
            <w:t>☐</w:t>
          </w:r>
        </w:sdtContent>
      </w:sdt>
      <w:r w:rsidR="0003050A" w:rsidRPr="00DA5DD3">
        <w:rPr>
          <w:rFonts w:ascii="Century Gothic" w:hAnsi="Century Gothic" w:cs="Arial"/>
          <w:sz w:val="20"/>
          <w:szCs w:val="20"/>
        </w:rPr>
        <w:t xml:space="preserve"> </w:t>
      </w:r>
      <w:r w:rsidR="0003050A">
        <w:rPr>
          <w:rFonts w:ascii="Century Gothic" w:hAnsi="Century Gothic" w:cs="Arial"/>
          <w:sz w:val="20"/>
          <w:szCs w:val="20"/>
        </w:rPr>
        <w:t>Réalisation de médias de lecture ou de valorisation du paysage</w:t>
      </w:r>
    </w:p>
    <w:p w:rsidR="00603CBB" w:rsidRPr="00DA5DD3" w:rsidRDefault="00465EBA" w:rsidP="00412186">
      <w:pPr>
        <w:spacing w:line="276" w:lineRule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Century Gothic" w:hAnsi="Century Gothic" w:cs="Arial"/>
            <w:sz w:val="20"/>
            <w:szCs w:val="20"/>
          </w:rPr>
          <w:id w:val="181305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64B" w:rsidRPr="00DA5DD3">
            <w:rPr>
              <w:rFonts w:ascii="MS Gothic" w:eastAsia="MS Gothic" w:hAnsi="MS Gothic" w:cs="MS Gothic"/>
              <w:sz w:val="20"/>
              <w:szCs w:val="20"/>
            </w:rPr>
            <w:t>☐</w:t>
          </w:r>
        </w:sdtContent>
      </w:sdt>
      <w:r w:rsidR="003D664B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Autre</w:t>
      </w:r>
      <w:r w:rsidR="0003050A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:</w:t>
      </w:r>
      <w:r w:rsidR="002738C5" w:rsidRPr="00DA5DD3">
        <w:rPr>
          <w:rFonts w:ascii="Century Gothic" w:hAnsi="Century Gothic" w:cs="Arial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sz w:val="20"/>
            <w:szCs w:val="20"/>
          </w:rPr>
          <w:id w:val="2036069191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977296145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Default="00603CBB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Default="0003050A" w:rsidP="00412186">
      <w:pPr>
        <w:rPr>
          <w:rFonts w:ascii="Helvetica" w:hAnsi="Helvetica"/>
          <w:sz w:val="22"/>
        </w:rPr>
      </w:pPr>
    </w:p>
    <w:p w:rsidR="0003050A" w:rsidRPr="00DA5DD3" w:rsidRDefault="0003050A" w:rsidP="00412186">
      <w:pPr>
        <w:rPr>
          <w:rFonts w:ascii="Helvetica" w:hAnsi="Helvetica"/>
          <w:sz w:val="22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>Localisation </w:t>
      </w:r>
      <w:r w:rsidR="0003050A">
        <w:rPr>
          <w:rFonts w:ascii="Century Gothic" w:hAnsi="Century Gothic" w:cs="Arial"/>
          <w:color w:val="000000" w:themeColor="text1"/>
          <w:sz w:val="20"/>
          <w:szCs w:val="20"/>
        </w:rPr>
        <w:t>du site de travaux</w:t>
      </w:r>
      <w:r w:rsidR="007556EF"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 (adresse, lieu-dit)</w:t>
      </w: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144479888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325236870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3050A" w:rsidRDefault="0003050A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000000" w:themeColor="text1"/>
          <w:sz w:val="20"/>
          <w:szCs w:val="20"/>
        </w:rPr>
      </w:pPr>
    </w:p>
    <w:p w:rsidR="00603CBB" w:rsidRPr="00DA5DD3" w:rsidRDefault="00603CBB" w:rsidP="0003050A">
      <w:pPr>
        <w:pBdr>
          <w:top w:val="single" w:sz="2" w:space="1" w:color="000000"/>
          <w:left w:val="single" w:sz="2" w:space="4" w:color="000000"/>
          <w:bottom w:val="single" w:sz="2" w:space="31" w:color="000000"/>
          <w:right w:val="single" w:sz="2" w:space="4" w:color="000000"/>
        </w:pBd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color w:val="000000" w:themeColor="text1"/>
          <w:sz w:val="20"/>
          <w:szCs w:val="20"/>
        </w:rPr>
        <w:t xml:space="preserve">Référence cadastrale : </w:t>
      </w:r>
      <w:sdt>
        <w:sdtPr>
          <w:rPr>
            <w:rFonts w:ascii="Century Gothic" w:hAnsi="Century Gothic" w:cs="Arial"/>
            <w:color w:val="000000" w:themeColor="text1"/>
            <w:sz w:val="20"/>
            <w:szCs w:val="20"/>
          </w:rPr>
          <w:id w:val="-1181432223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id w:val="1308828806"/>
            </w:sdtPr>
            <w:sdtEndPr/>
            <w:sdtContent>
              <w:sdt>
                <w:sdtPr>
                  <w:rPr>
                    <w:rFonts w:ascii="Century Gothic" w:hAnsi="Century Gothic" w:cs="Helvetica"/>
                    <w:noProof/>
                    <w:sz w:val="20"/>
                    <w:szCs w:val="20"/>
                  </w:rPr>
                  <w:id w:val="1977957354"/>
                  <w:showingPlcHdr/>
                </w:sdtPr>
                <w:sdtEndPr/>
                <w:sdtContent>
                  <w:r w:rsidR="00F179AF" w:rsidRPr="00DA5DD3">
                    <w:rPr>
                      <w:rStyle w:val="Textedelespacerserv"/>
                      <w:sz w:val="16"/>
                      <w:szCs w:val="16"/>
                    </w:rPr>
                    <w:t>Cliquez ici pour taper du texte.</w:t>
                  </w:r>
                </w:sdtContent>
              </w:sdt>
            </w:sdtContent>
          </w:sdt>
        </w:sdtContent>
      </w:sdt>
    </w:p>
    <w:p w:rsidR="00603CBB" w:rsidRPr="00DA5DD3" w:rsidRDefault="00603CBB" w:rsidP="00412186">
      <w:pPr>
        <w:rPr>
          <w:rFonts w:ascii="Helvetica" w:hAnsi="Helvetica" w:cs="Arial"/>
          <w:sz w:val="20"/>
          <w:szCs w:val="20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t>LE PROJET</w:t>
      </w:r>
    </w:p>
    <w:p w:rsidR="00F179AF" w:rsidRPr="00DA5DD3" w:rsidRDefault="00F179AF" w:rsidP="00F179AF">
      <w:pPr>
        <w:pStyle w:val="textecourant"/>
        <w:rPr>
          <w:sz w:val="16"/>
          <w:szCs w:val="16"/>
          <w:lang w:eastAsia="ja-JP" w:bidi="fr-FR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Descriptif </w:t>
      </w:r>
      <w:r w:rsidR="007556EF" w:rsidRPr="00DA5DD3">
        <w:rPr>
          <w:rFonts w:ascii="Century Gothic" w:hAnsi="Century Gothic" w:cs="Arial"/>
          <w:b/>
          <w:sz w:val="20"/>
          <w:szCs w:val="20"/>
          <w:u w:val="single"/>
        </w:rPr>
        <w:t>du projet</w:t>
      </w: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Pr="00DA5DD3">
        <w:rPr>
          <w:rFonts w:ascii="Century Gothic" w:hAnsi="Century Gothic" w:cs="Arial"/>
          <w:sz w:val="16"/>
          <w:szCs w:val="16"/>
        </w:rPr>
        <w:t>(Contexte et objectifs, projet de valorisation associé le cas échéant, …)</w:t>
      </w:r>
      <w:r w:rsidR="007556EF" w:rsidRPr="00DA5DD3">
        <w:rPr>
          <w:rFonts w:ascii="Century Gothic" w:hAnsi="Century Gothic" w:cs="Arial"/>
          <w:sz w:val="20"/>
          <w:szCs w:val="20"/>
        </w:rPr>
        <w:t> :</w:t>
      </w:r>
      <w:r w:rsidR="007556EF"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458336060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148869014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0C427C" w:rsidRPr="00DA5DD3" w:rsidRDefault="000C427C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Types de travaux envisagés </w:t>
      </w:r>
      <w:r w:rsidRPr="00DA5DD3">
        <w:rPr>
          <w:rFonts w:ascii="Century Gothic" w:hAnsi="Century Gothic" w:cs="Arial"/>
          <w:sz w:val="16"/>
          <w:szCs w:val="16"/>
        </w:rPr>
        <w:t>(descriptif matériaux et techniques) </w:t>
      </w:r>
      <w:r w:rsidRPr="00DA5DD3">
        <w:rPr>
          <w:rFonts w:ascii="Century Gothic" w:hAnsi="Century Gothic" w:cs="Arial"/>
          <w:b/>
          <w:sz w:val="20"/>
          <w:szCs w:val="20"/>
        </w:rPr>
        <w:t>:</w:t>
      </w:r>
    </w:p>
    <w:p w:rsidR="00F11D52" w:rsidRDefault="00F11D52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Default="00845C0C" w:rsidP="00412186">
      <w:pPr>
        <w:rPr>
          <w:rFonts w:ascii="MS Gothic" w:eastAsia="MS Gothic" w:hAnsi="MS Gothic" w:cs="Arial"/>
          <w:sz w:val="20"/>
          <w:szCs w:val="20"/>
        </w:rPr>
      </w:pPr>
    </w:p>
    <w:p w:rsidR="00845C0C" w:rsidRPr="00DA5DD3" w:rsidRDefault="00845C0C" w:rsidP="00412186">
      <w:pPr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b/>
          <w:i/>
          <w:sz w:val="20"/>
          <w:szCs w:val="20"/>
          <w:u w:val="single"/>
        </w:rPr>
      </w:pPr>
      <w:r w:rsidRPr="00DA5DD3">
        <w:rPr>
          <w:rFonts w:ascii="Century Gothic" w:hAnsi="Century Gothic" w:cs="Arial"/>
          <w:b/>
          <w:sz w:val="20"/>
          <w:szCs w:val="20"/>
          <w:u w:val="single"/>
        </w:rPr>
        <w:t xml:space="preserve">Echéancier de réalisation du projet de restauration </w:t>
      </w:r>
      <w:r w:rsidRPr="00DA5DD3">
        <w:rPr>
          <w:rFonts w:ascii="Century Gothic" w:hAnsi="Century Gothic" w:cs="Arial"/>
          <w:sz w:val="16"/>
          <w:szCs w:val="16"/>
        </w:rPr>
        <w:t>(estimatif)</w:t>
      </w:r>
      <w:r w:rsidRPr="00DA5DD3">
        <w:rPr>
          <w:rFonts w:ascii="Century Gothic" w:hAnsi="Century Gothic" w:cs="Arial"/>
          <w:b/>
          <w:i/>
          <w:sz w:val="20"/>
          <w:szCs w:val="20"/>
        </w:rPr>
        <w:t xml:space="preserve"> : </w:t>
      </w:r>
    </w:p>
    <w:p w:rsidR="00603CBB" w:rsidRPr="00DA5DD3" w:rsidRDefault="00603CBB" w:rsidP="00412186">
      <w:pPr>
        <w:spacing w:line="360" w:lineRule="auto"/>
        <w:rPr>
          <w:rFonts w:ascii="Century Gothic" w:hAnsi="Century Gothic" w:cs="Arial"/>
          <w:color w:val="BFBFBF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Début des travaux : </w:t>
      </w:r>
      <w:sdt>
        <w:sdtPr>
          <w:rPr>
            <w:rFonts w:ascii="Century Gothic" w:hAnsi="Century Gothic" w:cs="Arial"/>
            <w:sz w:val="20"/>
            <w:szCs w:val="20"/>
          </w:rPr>
          <w:id w:val="1895239274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945923326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="00F179AF" w:rsidRPr="00DA5DD3">
        <w:rPr>
          <w:rFonts w:ascii="Century Gothic" w:hAnsi="Century Gothic" w:cs="Arial"/>
          <w:color w:val="BFBFBF"/>
          <w:sz w:val="20"/>
          <w:szCs w:val="20"/>
        </w:rPr>
        <w:tab/>
      </w:r>
      <w:r w:rsidRPr="00DA5DD3">
        <w:rPr>
          <w:rFonts w:ascii="Century Gothic" w:hAnsi="Century Gothic" w:cs="Arial"/>
          <w:sz w:val="20"/>
          <w:szCs w:val="20"/>
        </w:rPr>
        <w:t>Fin des travaux :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84051820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77432904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F3790B" w:rsidRPr="00DA5DD3" w:rsidRDefault="00F3790B" w:rsidP="00F3790B">
      <w:pPr>
        <w:pStyle w:val="Titre1"/>
        <w:numPr>
          <w:ilvl w:val="0"/>
          <w:numId w:val="0"/>
        </w:numPr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</w:pPr>
      <w:r w:rsidRPr="00DA5DD3">
        <w:rPr>
          <w:rFonts w:eastAsia="MS Mincho" w:cs="Arial"/>
          <w:bCs w:val="0"/>
          <w:caps w:val="0"/>
          <w:color w:val="auto"/>
          <w:sz w:val="20"/>
          <w:szCs w:val="20"/>
          <w:u w:val="single"/>
          <w:lang w:val="fr-FR" w:eastAsia="fr-FR" w:bidi="ar-SA"/>
        </w:rPr>
        <w:t>Dépenses et plan de financement du projet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2"/>
        <w:gridCol w:w="2003"/>
        <w:gridCol w:w="2237"/>
      </w:tblGrid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NATURE DES DEPENSES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total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en € HT éligible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6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34"/>
        </w:trPr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3790B" w:rsidRPr="00DA5DD3" w:rsidRDefault="00F3790B" w:rsidP="00F3790B">
      <w:pPr>
        <w:spacing w:line="360" w:lineRule="auto"/>
        <w:rPr>
          <w:rFonts w:ascii="Century Gothic" w:eastAsia="Times New Roman" w:hAnsi="Century Gothic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515"/>
      </w:tblGrid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FINANCEURS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Montant HT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 xml:space="preserve">Dispositif  </w:t>
            </w:r>
            <w:r w:rsidRPr="00DA5DD3">
              <w:rPr>
                <w:rFonts w:ascii="Century Gothic" w:hAnsi="Century Gothic" w:cs="ArialMT"/>
                <w:b/>
                <w:color w:val="FFFFFF" w:themeColor="background1"/>
                <w:sz w:val="20"/>
                <w:szCs w:val="20"/>
              </w:rPr>
              <w:t>[+ Parc]</w:t>
            </w:r>
            <w:r w:rsidRPr="00DA5DD3">
              <w:rPr>
                <w:rFonts w:ascii="Century Gothic" w:eastAsiaTheme="minorEastAsia" w:hAnsi="Century Gothic" w:cs="ArialMT"/>
                <w:color w:val="FFFFFF" w:themeColor="background1"/>
                <w:sz w:val="20"/>
                <w:szCs w:val="20"/>
              </w:rPr>
              <w:t xml:space="preserve"> </w:t>
            </w:r>
            <w:r w:rsidRPr="00DA5DD3">
              <w:rPr>
                <w:rFonts w:ascii="Century Gothic" w:hAnsi="Century Gothic" w:cs="Arial"/>
                <w:b/>
                <w:color w:val="FFFFFF" w:themeColor="background1"/>
                <w:sz w:val="18"/>
                <w:szCs w:val="18"/>
                <w:lang w:eastAsia="en-US"/>
              </w:rPr>
              <w:t>-  Région Nouvelle-Aquitaine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sz w:val="18"/>
                <w:szCs w:val="18"/>
                <w:lang w:eastAsia="en-US"/>
              </w:rPr>
              <w:t xml:space="preserve">Autre financeur : </w:t>
            </w:r>
            <w:r w:rsidRPr="00DA5DD3">
              <w:rPr>
                <w:rFonts w:ascii="Century Gothic" w:hAnsi="Century Gothic" w:cs="Arial"/>
                <w:color w:val="BFBFBF"/>
                <w:sz w:val="20"/>
                <w:szCs w:val="20"/>
              </w:rPr>
              <w:t>__________________________________________________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sz w:val="18"/>
                <w:szCs w:val="18"/>
                <w:lang w:eastAsia="en-US"/>
              </w:rPr>
              <w:t>Autofinancement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  <w:tr w:rsidR="00F3790B" w:rsidRPr="00DA5DD3" w:rsidTr="002B6108">
        <w:trPr>
          <w:trHeight w:val="360"/>
        </w:trPr>
        <w:tc>
          <w:tcPr>
            <w:tcW w:w="3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right"/>
              <w:rPr>
                <w:rFonts w:ascii="Century Gothic" w:hAnsi="Century Gothic" w:cs="Arial"/>
                <w:b/>
                <w:sz w:val="20"/>
                <w:szCs w:val="20"/>
                <w:lang w:eastAsia="en-US"/>
              </w:rPr>
            </w:pPr>
            <w:r w:rsidRPr="00DA5DD3">
              <w:rPr>
                <w:rFonts w:ascii="Century Gothic" w:hAnsi="Century Gothic" w:cs="Arial"/>
                <w:b/>
                <w:color w:val="38AC6A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90B" w:rsidRPr="00DA5DD3" w:rsidRDefault="00F3790B" w:rsidP="002B6108">
            <w:pPr>
              <w:spacing w:line="276" w:lineRule="auto"/>
              <w:jc w:val="center"/>
              <w:rPr>
                <w:rFonts w:ascii="Century Gothic" w:hAnsi="Century Gothic"/>
                <w:sz w:val="12"/>
                <w:szCs w:val="12"/>
                <w:lang w:eastAsia="en-US"/>
              </w:rPr>
            </w:pPr>
            <w:r w:rsidRPr="00DA5DD3">
              <w:rPr>
                <w:rFonts w:ascii="Century Gothic" w:hAnsi="Century Gothic" w:cs="Arial"/>
                <w:sz w:val="12"/>
                <w:szCs w:val="12"/>
                <w:lang w:eastAsia="en-US"/>
              </w:rPr>
              <w:t>|__|__| |__|__|__|, |__|__|</w:t>
            </w:r>
          </w:p>
        </w:tc>
      </w:tr>
    </w:tbl>
    <w:p w:rsidR="00F11D52" w:rsidRPr="00DA5DD3" w:rsidRDefault="00F11D52" w:rsidP="00412186">
      <w:pPr>
        <w:spacing w:line="360" w:lineRule="auto"/>
        <w:rPr>
          <w:rFonts w:ascii="Century Gothic" w:hAnsi="Century Gothic"/>
          <w:noProof/>
          <w:sz w:val="22"/>
        </w:rPr>
      </w:pPr>
    </w:p>
    <w:p w:rsidR="00603CBB" w:rsidRPr="00DA5DD3" w:rsidRDefault="00603CBB" w:rsidP="00412186">
      <w:pPr>
        <w:pStyle w:val="Titre1"/>
        <w:spacing w:before="0" w:after="0"/>
        <w:rPr>
          <w:noProof/>
          <w:lang w:val="fr-FR"/>
        </w:rPr>
      </w:pPr>
      <w:r w:rsidRPr="00DA5DD3">
        <w:rPr>
          <w:noProof/>
          <w:lang w:val="fr-FR"/>
        </w:rPr>
        <w:lastRenderedPageBreak/>
        <w:t>LES ENGAGEMENTS DU DEMANDEUR</w:t>
      </w:r>
    </w:p>
    <w:p w:rsidR="00603CBB" w:rsidRPr="00DA5DD3" w:rsidRDefault="00603CBB" w:rsidP="00412186">
      <w:pPr>
        <w:rPr>
          <w:rFonts w:ascii="Century Gothic" w:hAnsi="Century Gothic"/>
          <w:sz w:val="16"/>
          <w:szCs w:val="16"/>
        </w:rPr>
      </w:pPr>
    </w:p>
    <w:p w:rsidR="00603CBB" w:rsidRPr="00DA5DD3" w:rsidRDefault="00603CBB" w:rsidP="00412186">
      <w:pPr>
        <w:spacing w:line="312" w:lineRule="auto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 xml:space="preserve">Je soussigné(e) </w:t>
      </w:r>
      <w:sdt>
        <w:sdtPr>
          <w:rPr>
            <w:rFonts w:ascii="Century Gothic" w:hAnsi="Century Gothic" w:cs="Arial"/>
            <w:sz w:val="20"/>
            <w:szCs w:val="20"/>
          </w:rPr>
          <w:id w:val="-1493331127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209731383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="006B5CD2" w:rsidRPr="00DA5DD3">
        <w:rPr>
          <w:rFonts w:ascii="Century Gothic" w:hAnsi="Century Gothic" w:cs="Arial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>atteste :</w:t>
      </w:r>
    </w:p>
    <w:p w:rsidR="00C040F5" w:rsidRPr="00DA5DD3" w:rsidRDefault="00465EBA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2119444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Demande à bénéficier de subventions au titre </w:t>
      </w:r>
      <w:r w:rsidR="00C040F5" w:rsidRPr="00DA5DD3">
        <w:rPr>
          <w:rFonts w:ascii="Century Gothic" w:hAnsi="Century Gothic" w:cs="ArialMT"/>
          <w:b/>
          <w:color w:val="000000"/>
          <w:sz w:val="20"/>
          <w:szCs w:val="20"/>
        </w:rPr>
        <w:t>[+ Parc]</w:t>
      </w:r>
      <w:r w:rsidR="00C040F5" w:rsidRPr="00DA5DD3">
        <w:rPr>
          <w:rFonts w:ascii="Century Gothic" w:eastAsiaTheme="minorEastAsia" w:hAnsi="Century Gothic" w:cs="ArialMT"/>
          <w:color w:val="000000"/>
          <w:sz w:val="20"/>
          <w:szCs w:val="20"/>
        </w:rPr>
        <w:t xml:space="preserve"> du Parc naturel régiona</w:t>
      </w:r>
      <w:r w:rsidR="00C040F5" w:rsidRPr="00DA5DD3">
        <w:rPr>
          <w:rFonts w:ascii="Century Gothic" w:hAnsi="Century Gothic" w:cs="ArialMT"/>
          <w:sz w:val="20"/>
          <w:szCs w:val="20"/>
        </w:rPr>
        <w:t>l de Millevaches en Limousin</w:t>
      </w:r>
    </w:p>
    <w:p w:rsidR="00603CBB" w:rsidRPr="00DA5DD3" w:rsidRDefault="00465EBA" w:rsidP="00C040F5">
      <w:pPr>
        <w:suppressAutoHyphens w:val="0"/>
        <w:autoSpaceDN/>
        <w:ind w:firstLine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1766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L'exactitude des renseignements communiqués dans le présent formulaire ;</w:t>
      </w:r>
    </w:p>
    <w:p w:rsidR="00603CBB" w:rsidRPr="00DA5DD3" w:rsidRDefault="00465EBA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647124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Qu'aucun commencement d'exécution de travaux ne débutera avant que le dossier ne soit déclaré ou réputé complet (sauf autorisation spéciale) ;</w:t>
      </w:r>
    </w:p>
    <w:p w:rsidR="00603CBB" w:rsidRPr="00DA5DD3" w:rsidRDefault="00465EBA" w:rsidP="00C040F5">
      <w:pPr>
        <w:suppressAutoHyphens w:val="0"/>
        <w:autoSpaceDN/>
        <w:ind w:left="284"/>
        <w:jc w:val="both"/>
        <w:textAlignment w:val="auto"/>
        <w:rPr>
          <w:rFonts w:ascii="Century Gothic" w:hAnsi="Century Gothic" w:cs="Arial"/>
          <w:sz w:val="20"/>
          <w:szCs w:val="20"/>
        </w:rPr>
      </w:pPr>
      <w:sdt>
        <w:sdtPr>
          <w:rPr>
            <w:rFonts w:ascii="MS Gothic" w:eastAsia="MS Gothic" w:hAnsi="MS Gothic" w:cs="Arial"/>
            <w:szCs w:val="20"/>
          </w:rPr>
          <w:id w:val="-1436199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 </w:t>
      </w:r>
      <w:r w:rsidR="00603CBB" w:rsidRPr="00DA5DD3">
        <w:rPr>
          <w:rFonts w:ascii="Century Gothic" w:hAnsi="Century Gothic" w:cs="Arial"/>
          <w:sz w:val="20"/>
          <w:szCs w:val="20"/>
        </w:rPr>
        <w:t>Avoir pris connaissances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et respecte le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 règlement</w:t>
      </w:r>
      <w:r w:rsidR="00C040F5" w:rsidRPr="00DA5DD3">
        <w:rPr>
          <w:rFonts w:ascii="Century Gothic" w:hAnsi="Century Gothic" w:cs="Arial"/>
          <w:sz w:val="20"/>
          <w:szCs w:val="20"/>
        </w:rPr>
        <w:t xml:space="preserve"> d’intervention</w:t>
      </w:r>
      <w:r w:rsidR="00603CBB" w:rsidRPr="00DA5DD3">
        <w:rPr>
          <w:rFonts w:ascii="Century Gothic" w:hAnsi="Century Gothic" w:cs="Arial"/>
          <w:sz w:val="20"/>
          <w:szCs w:val="20"/>
        </w:rPr>
        <w:t xml:space="preserve">, disponible sur le site internet </w:t>
      </w:r>
      <w:hyperlink r:id="rId11" w:history="1">
        <w:r w:rsidR="00C040F5" w:rsidRPr="00DA5DD3">
          <w:rPr>
            <w:rFonts w:ascii="Century Gothic" w:hAnsi="Century Gothic" w:cs="Arial"/>
            <w:sz w:val="20"/>
            <w:szCs w:val="20"/>
          </w:rPr>
          <w:t>htt</w:t>
        </w:r>
        <w:r w:rsidR="00C040F5" w:rsidRPr="00DA5DD3">
          <w:rPr>
            <w:rFonts w:ascii="Century Gothic" w:hAnsi="Century Gothic" w:cs="Arial"/>
            <w:color w:val="4F81BD" w:themeColor="accent1"/>
            <w:sz w:val="20"/>
            <w:szCs w:val="20"/>
            <w:u w:val="single"/>
          </w:rPr>
          <w:t>ps://www.pnr-millevaches.fr/Les-Parc</w:t>
        </w:r>
      </w:hyperlink>
      <w:r w:rsidR="00C040F5" w:rsidRPr="00DA5DD3">
        <w:rPr>
          <w:rFonts w:ascii="Century Gothic" w:hAnsi="Century Gothic" w:cs="Arial"/>
          <w:sz w:val="20"/>
          <w:szCs w:val="20"/>
        </w:rPr>
        <w:t xml:space="preserve"> </w:t>
      </w:r>
      <w:r w:rsidR="00603CBB" w:rsidRPr="00DA5DD3">
        <w:rPr>
          <w:rFonts w:ascii="Century Gothic" w:hAnsi="Century Gothic" w:cs="Arial"/>
          <w:sz w:val="20"/>
          <w:szCs w:val="20"/>
        </w:rPr>
        <w:t>;</w:t>
      </w:r>
    </w:p>
    <w:p w:rsidR="00C040F5" w:rsidRPr="00DA5DD3" w:rsidRDefault="00465EBA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759523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40F5" w:rsidRPr="00DA5DD3">
            <w:rPr>
              <w:rFonts w:ascii="MS Gothic" w:eastAsia="MS Gothic" w:hAnsi="MS Gothic" w:cs="Arial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Atteste avoir pris connaissance que l'octroi d'une subvention implique mon engagement dans des actions coordonnées par le Parc naturel régional de Millevaches en Limousin. Notamment l'installation pendant un minimum de 6 mois d’un panneau de chantier fourni par le Parc naturel régional de Millevaches en Limousin.</w:t>
      </w:r>
    </w:p>
    <w:p w:rsidR="00C040F5" w:rsidRPr="00DA5DD3" w:rsidRDefault="00465EBA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sdt>
        <w:sdtPr>
          <w:rPr>
            <w:rFonts w:cs="Arial"/>
            <w:szCs w:val="20"/>
          </w:rPr>
          <w:id w:val="-527561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45C0C">
            <w:rPr>
              <w:rFonts w:ascii="MS Gothic" w:eastAsia="MS Gothic" w:hAnsi="MS Gothic" w:cs="Arial" w:hint="eastAsia"/>
              <w:szCs w:val="20"/>
            </w:rPr>
            <w:t>☐</w:t>
          </w:r>
        </w:sdtContent>
      </w:sdt>
      <w:r w:rsidR="00C040F5" w:rsidRPr="00DA5DD3">
        <w:rPr>
          <w:rFonts w:ascii="Century Gothic" w:hAnsi="Century Gothic" w:cs="Arial"/>
          <w:sz w:val="20"/>
          <w:szCs w:val="20"/>
        </w:rPr>
        <w:t xml:space="preserve"> M'engage à :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>- respecter les règles en matière de date de début et de fin de travaux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 et de demande de solde</w:t>
      </w:r>
      <w:r w:rsidRPr="00DA5DD3">
        <w:rPr>
          <w:rFonts w:ascii="Century Gothic" w:hAnsi="Century Gothic" w:cs="Arial"/>
          <w:sz w:val="20"/>
          <w:szCs w:val="20"/>
        </w:rPr>
        <w:t xml:space="preserve"> (indiquées </w:t>
      </w:r>
      <w:r w:rsidR="002F72C7" w:rsidRPr="00DA5DD3">
        <w:rPr>
          <w:rFonts w:ascii="Century Gothic" w:hAnsi="Century Gothic" w:cs="Arial"/>
          <w:sz w:val="20"/>
          <w:szCs w:val="20"/>
        </w:rPr>
        <w:t xml:space="preserve">par compte rendu de la décision de la Commission Locale organisée par le PNR de Millevaches en Limousin puis </w:t>
      </w:r>
      <w:r w:rsidRPr="00DA5DD3">
        <w:rPr>
          <w:rFonts w:ascii="Century Gothic" w:hAnsi="Century Gothic" w:cs="Arial"/>
          <w:sz w:val="20"/>
          <w:szCs w:val="20"/>
        </w:rPr>
        <w:t>sur la convention d’attribution d’aide de la Région Nouvelle Aquitaine)</w:t>
      </w:r>
    </w:p>
    <w:p w:rsidR="00C040F5" w:rsidRPr="00DA5DD3" w:rsidRDefault="00C040F5" w:rsidP="00C040F5">
      <w:pPr>
        <w:ind w:left="284"/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ab/>
        <w:t xml:space="preserve">- réaliser les travaux conformément au projet approuvé par la Commission Locale </w:t>
      </w:r>
    </w:p>
    <w:p w:rsidR="00C040F5" w:rsidRPr="002F1B0E" w:rsidRDefault="002F1B0E" w:rsidP="00C040F5">
      <w:pPr>
        <w:ind w:left="284"/>
        <w:jc w:val="both"/>
        <w:rPr>
          <w:rFonts w:ascii="Century Gothic" w:hAnsi="Century Gothic"/>
          <w:color w:val="FF0000"/>
          <w:sz w:val="20"/>
          <w:szCs w:val="20"/>
        </w:rPr>
      </w:pPr>
      <w:r>
        <w:rPr>
          <w:rFonts w:ascii="Century Gothic" w:hAnsi="Century Gothic"/>
          <w:color w:val="FF0000"/>
          <w:sz w:val="20"/>
          <w:szCs w:val="20"/>
        </w:rPr>
        <w:t>Autorisation des photos</w:t>
      </w:r>
    </w:p>
    <w:p w:rsidR="00603CBB" w:rsidRPr="00DA5DD3" w:rsidRDefault="00603CBB" w:rsidP="00412186">
      <w:pPr>
        <w:spacing w:line="360" w:lineRule="auto"/>
        <w:ind w:left="720"/>
        <w:jc w:val="both"/>
        <w:rPr>
          <w:rFonts w:ascii="Century Gothic" w:hAnsi="Century Gothic" w:cs="Arial"/>
          <w:sz w:val="20"/>
          <w:szCs w:val="20"/>
        </w:rPr>
      </w:pPr>
    </w:p>
    <w:p w:rsidR="00603CBB" w:rsidRPr="00DA5DD3" w:rsidRDefault="00603CBB" w:rsidP="00412186">
      <w:pPr>
        <w:jc w:val="both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A</w:t>
      </w:r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sdt>
        <w:sdtPr>
          <w:rPr>
            <w:rFonts w:ascii="Century Gothic" w:hAnsi="Century Gothic" w:cs="Arial"/>
            <w:color w:val="BFBFBF"/>
            <w:sz w:val="20"/>
            <w:szCs w:val="20"/>
          </w:rPr>
          <w:id w:val="-1053926686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251791689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  <w:r w:rsidRPr="00DA5DD3">
        <w:rPr>
          <w:rFonts w:ascii="Century Gothic" w:hAnsi="Century Gothic" w:cs="Arial"/>
          <w:color w:val="BFBFBF"/>
          <w:sz w:val="20"/>
          <w:szCs w:val="20"/>
        </w:rPr>
        <w:t xml:space="preserve"> </w:t>
      </w:r>
      <w:r w:rsidRPr="00DA5DD3">
        <w:rPr>
          <w:rFonts w:ascii="Century Gothic" w:hAnsi="Century Gothic" w:cs="Arial"/>
          <w:sz w:val="20"/>
          <w:szCs w:val="20"/>
        </w:rPr>
        <w:t xml:space="preserve">le </w:t>
      </w:r>
      <w:sdt>
        <w:sdtPr>
          <w:rPr>
            <w:rFonts w:ascii="Century Gothic" w:hAnsi="Century Gothic" w:cs="Arial"/>
            <w:sz w:val="20"/>
            <w:szCs w:val="20"/>
          </w:rPr>
          <w:id w:val="1744292745"/>
          <w:placeholder>
            <w:docPart w:val="DefaultPlaceholder_1082065158"/>
          </w:placeholder>
        </w:sdtPr>
        <w:sdtEndPr/>
        <w:sdtContent>
          <w:sdt>
            <w:sdtPr>
              <w:rPr>
                <w:rFonts w:ascii="Century Gothic" w:hAnsi="Century Gothic" w:cs="Helvetica"/>
                <w:noProof/>
                <w:sz w:val="20"/>
                <w:szCs w:val="20"/>
              </w:rPr>
              <w:id w:val="-1374310622"/>
              <w:showingPlcHdr/>
            </w:sdtPr>
            <w:sdtEndPr/>
            <w:sdtContent>
              <w:r w:rsidR="00F179AF" w:rsidRPr="00DA5DD3">
                <w:rPr>
                  <w:rStyle w:val="Textedelespacerserv"/>
                  <w:sz w:val="16"/>
                  <w:szCs w:val="16"/>
                </w:rPr>
                <w:t>Cliquez ici pour taper du texte.</w:t>
              </w:r>
            </w:sdtContent>
          </w:sdt>
        </w:sdtContent>
      </w:sdt>
    </w:p>
    <w:p w:rsidR="00603CBB" w:rsidRPr="00DA5DD3" w:rsidRDefault="00603CBB" w:rsidP="00412186">
      <w:pPr>
        <w:jc w:val="right"/>
        <w:rPr>
          <w:rFonts w:ascii="Century Gothic" w:hAnsi="Century Gothic" w:cs="Arial"/>
          <w:sz w:val="20"/>
          <w:szCs w:val="20"/>
        </w:rPr>
      </w:pPr>
      <w:r w:rsidRPr="00DA5DD3">
        <w:rPr>
          <w:rFonts w:ascii="Century Gothic" w:hAnsi="Century Gothic" w:cs="Arial"/>
          <w:sz w:val="20"/>
          <w:szCs w:val="20"/>
        </w:rPr>
        <w:t>Signature du demandeur</w:t>
      </w: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435EFF" w:rsidRPr="00DA5DD3" w:rsidRDefault="00435EFF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412186">
      <w:pPr>
        <w:rPr>
          <w:rFonts w:ascii="Helvetica" w:hAnsi="Helvetica"/>
          <w:sz w:val="20"/>
          <w:szCs w:val="20"/>
        </w:rPr>
      </w:pPr>
    </w:p>
    <w:p w:rsidR="00603CBB" w:rsidRPr="00DA5DD3" w:rsidRDefault="00603CBB" w:rsidP="00F11D52">
      <w:pPr>
        <w:pStyle w:val="textecourant"/>
        <w:spacing w:after="0"/>
        <w:rPr>
          <w:rFonts w:cs="Arial"/>
          <w:szCs w:val="20"/>
        </w:rPr>
      </w:pPr>
    </w:p>
    <w:sectPr w:rsidR="00603CBB" w:rsidRPr="00DA5DD3" w:rsidSect="00F11D5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2268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812" w:rsidRDefault="00EE5812">
      <w:r>
        <w:separator/>
      </w:r>
    </w:p>
  </w:endnote>
  <w:endnote w:type="continuationSeparator" w:id="0">
    <w:p w:rsidR="00EE5812" w:rsidRDefault="00EE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Pieddepage"/>
    </w:pPr>
    <w:r>
      <w:rPr>
        <w:rFonts w:ascii="Century Gothic" w:hAnsi="Century Gothic"/>
        <w:noProof/>
        <w:sz w:val="15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4D0151C" wp14:editId="2DC6A1D9">
              <wp:simplePos x="0" y="0"/>
              <wp:positionH relativeFrom="page">
                <wp:posOffset>4295775</wp:posOffset>
              </wp:positionH>
              <wp:positionV relativeFrom="page">
                <wp:posOffset>9972675</wp:posOffset>
              </wp:positionV>
              <wp:extent cx="984881" cy="459742"/>
              <wp:effectExtent l="0" t="0" r="6350" b="1651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4881" cy="45974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B1EFB" w:rsidRPr="00361518" w:rsidRDefault="008524CC">
                          <w:pPr>
                            <w:spacing w:line="240" w:lineRule="exact"/>
                            <w:jc w:val="right"/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Dispositif </w:t>
                          </w:r>
                          <w:r w:rsidR="00F34258" w:rsidRPr="00361518">
                            <w:rPr>
                              <w:rFonts w:ascii="Century Gothic" w:hAnsi="Century Gothic"/>
                              <w:b/>
                              <w:i/>
                              <w:sz w:val="16"/>
                              <w:szCs w:val="16"/>
                            </w:rPr>
                            <w:t xml:space="preserve">en partenariat avec la </w:t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type w14:anchorId="34D0151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38.25pt;margin-top:785.25pt;width:77.55pt;height:36.2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" filled="f" stroked="f">
              <v:textbox inset="0,0,0,0">
                <w:txbxContent>
                  <w:p w:rsidR="008B1EFB" w:rsidRPr="00361518" w:rsidRDefault="008524CC">
                    <w:pPr>
                      <w:spacing w:line="240" w:lineRule="exact"/>
                      <w:jc w:val="right"/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</w:pPr>
                    <w:r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Dispositif </w:t>
                    </w:r>
                    <w:r w:rsidR="00F34258" w:rsidRPr="00361518">
                      <w:rPr>
                        <w:rFonts w:ascii="Century Gothic" w:hAnsi="Century Gothic"/>
                        <w:b/>
                        <w:i/>
                        <w:sz w:val="16"/>
                        <w:szCs w:val="16"/>
                      </w:rPr>
                      <w:t xml:space="preserve">en partenariat avec la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entury Gothic" w:hAnsi="Century Gothic"/>
        <w:noProof/>
        <w:sz w:val="15"/>
      </w:rPr>
      <w:drawing>
        <wp:anchor distT="0" distB="0" distL="114300" distR="114300" simplePos="0" relativeHeight="251658240" behindDoc="0" locked="0" layoutInCell="1" allowOverlap="1" wp14:anchorId="383BD108" wp14:editId="69CEF985">
          <wp:simplePos x="0" y="0"/>
          <wp:positionH relativeFrom="column">
            <wp:posOffset>4549770</wp:posOffset>
          </wp:positionH>
          <wp:positionV relativeFrom="paragraph">
            <wp:posOffset>-274950</wp:posOffset>
          </wp:positionV>
          <wp:extent cx="529593" cy="719459"/>
          <wp:effectExtent l="0" t="0" r="3807" b="4441"/>
          <wp:wrapNone/>
          <wp:docPr id="17" name="Imag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3" cy="7194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z w:val="15"/>
      </w:rPr>
      <w:t>Maison du Parc – 7, route d’</w:t>
    </w:r>
    <w:r w:rsidR="008524CC">
      <w:rPr>
        <w:rFonts w:ascii="Century Gothic" w:hAnsi="Century Gothic"/>
        <w:sz w:val="15"/>
      </w:rPr>
      <w:t xml:space="preserve">Aubusson – 19290 Millevaches </w:t>
    </w:r>
  </w:p>
  <w:p w:rsidR="008B1EFB" w:rsidRDefault="00F34258">
    <w:pPr>
      <w:pStyle w:val="Pieddepage"/>
      <w:rPr>
        <w:rFonts w:ascii="Century Gothic" w:hAnsi="Century Gothic"/>
        <w:sz w:val="15"/>
      </w:rPr>
    </w:pPr>
    <w:r>
      <w:rPr>
        <w:rFonts w:ascii="Century Gothic" w:hAnsi="Century Gothic"/>
        <w:sz w:val="15"/>
      </w:rPr>
      <w:t>Standard : 05 55 96 97 00 – www.pnr-millevaches.fr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812" w:rsidRDefault="00EE5812">
      <w:r>
        <w:rPr>
          <w:color w:val="000000"/>
        </w:rPr>
        <w:separator/>
      </w:r>
    </w:p>
  </w:footnote>
  <w:footnote w:type="continuationSeparator" w:id="0">
    <w:p w:rsidR="00EE5812" w:rsidRDefault="00EE58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EFB" w:rsidRDefault="00F34258">
    <w:pPr>
      <w:pStyle w:val="En-tt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2E80521" wp14:editId="2A19A4B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6"/>
          <wp:effectExtent l="0" t="0" r="4082" b="0"/>
          <wp:wrapNone/>
          <wp:docPr id="16" name="Imag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68" cy="10691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4CC" w:rsidRDefault="008524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7.75pt;height:96.75pt" o:bullet="t">
        <v:imagedata r:id="rId1" o:title=""/>
      </v:shape>
    </w:pict>
  </w:numPicBullet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/>
      </w:rPr>
    </w:lvl>
  </w:abstractNum>
  <w:abstractNum w:abstractNumId="1" w15:restartNumberingAfterBreak="0">
    <w:nsid w:val="01ED181A"/>
    <w:multiLevelType w:val="hybridMultilevel"/>
    <w:tmpl w:val="75BABF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805872"/>
    <w:multiLevelType w:val="hybridMultilevel"/>
    <w:tmpl w:val="B5EA57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60B2F"/>
    <w:multiLevelType w:val="multilevel"/>
    <w:tmpl w:val="A14EBD5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 w15:restartNumberingAfterBreak="0">
    <w:nsid w:val="1E2C3139"/>
    <w:multiLevelType w:val="hybridMultilevel"/>
    <w:tmpl w:val="365CEE8C"/>
    <w:lvl w:ilvl="0" w:tplc="F050C070">
      <w:start w:val="1"/>
      <w:numFmt w:val="upperLetter"/>
      <w:pStyle w:val="Titre2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FAD5472"/>
    <w:multiLevelType w:val="multilevel"/>
    <w:tmpl w:val="15B0714A"/>
    <w:lvl w:ilvl="0">
      <w:start w:val="1"/>
      <w:numFmt w:val="upperRoman"/>
      <w:lvlText w:val="Article 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6" w15:restartNumberingAfterBreak="0">
    <w:nsid w:val="304E63AA"/>
    <w:multiLevelType w:val="multilevel"/>
    <w:tmpl w:val="EF1ED9DE"/>
    <w:styleLink w:val="WWOutlineListStyle"/>
    <w:lvl w:ilvl="0">
      <w:start w:val="1"/>
      <w:numFmt w:val="upperRoman"/>
      <w:pStyle w:val="Titre1"/>
      <w:lvlText w:val="%1."/>
      <w:lvlJc w:val="left"/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7" w15:restartNumberingAfterBreak="0">
    <w:nsid w:val="31A709DA"/>
    <w:multiLevelType w:val="hybridMultilevel"/>
    <w:tmpl w:val="5C7A25E0"/>
    <w:lvl w:ilvl="0" w:tplc="95BA7894">
      <w:start w:val="10"/>
      <w:numFmt w:val="bullet"/>
      <w:lvlText w:val="-"/>
      <w:lvlJc w:val="left"/>
      <w:pPr>
        <w:ind w:left="720" w:hanging="360"/>
      </w:pPr>
      <w:rPr>
        <w:rFonts w:ascii="Sylfaen" w:eastAsia="Times New Roman" w:hAnsi="Sylfae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804BE"/>
    <w:multiLevelType w:val="hybridMultilevel"/>
    <w:tmpl w:val="40243772"/>
    <w:lvl w:ilvl="0" w:tplc="68D4F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8E4698"/>
    <w:multiLevelType w:val="hybridMultilevel"/>
    <w:tmpl w:val="2006DCDA"/>
    <w:lvl w:ilvl="0" w:tplc="1714DF46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AD42E4"/>
    <w:multiLevelType w:val="hybridMultilevel"/>
    <w:tmpl w:val="C7BC2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5568A"/>
    <w:multiLevelType w:val="hybridMultilevel"/>
    <w:tmpl w:val="646CF2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77245"/>
    <w:multiLevelType w:val="hybridMultilevel"/>
    <w:tmpl w:val="EA9CFC8C"/>
    <w:lvl w:ilvl="0" w:tplc="4674296E">
      <w:start w:val="1"/>
      <w:numFmt w:val="bullet"/>
      <w:pStyle w:val="puceniveau2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7311204F"/>
    <w:multiLevelType w:val="hybridMultilevel"/>
    <w:tmpl w:val="7A8609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9C460F"/>
    <w:multiLevelType w:val="multilevel"/>
    <w:tmpl w:val="D0A6F38C"/>
    <w:styleLink w:val="LFO2"/>
    <w:lvl w:ilvl="0">
      <w:numFmt w:val="bullet"/>
      <w:pStyle w:val="Listepuces"/>
      <w:lvlText w:val=""/>
      <w:lvlJc w:val="left"/>
      <w:pPr>
        <w:ind w:left="360" w:hanging="360"/>
      </w:pPr>
      <w:rPr>
        <w:rFonts w:ascii="Symbol" w:hAnsi="Symbol"/>
        <w:color w:val="2357A4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7CF177E6"/>
    <w:multiLevelType w:val="multilevel"/>
    <w:tmpl w:val="FB56B610"/>
    <w:styleLink w:val="LFO3"/>
    <w:lvl w:ilvl="0">
      <w:start w:val="1"/>
      <w:numFmt w:val="upperRoman"/>
      <w:pStyle w:val="Sous-titre"/>
      <w:lvlText w:val="Article %1."/>
      <w:lvlJc w:val="left"/>
    </w:lvl>
    <w:lvl w:ilvl="1">
      <w:start w:val="1"/>
      <w:numFmt w:val="decimalZero"/>
      <w:lvlText w:val="Section %1.%2"/>
      <w:lvlJc w:val="left"/>
    </w:lvl>
    <w:lvl w:ilvl="2">
      <w:numFmt w:val="bullet"/>
      <w:lvlText w:val=""/>
      <w:lvlPicBulletId w:val="0"/>
      <w:lvlJc w:val="left"/>
      <w:pPr>
        <w:ind w:left="720" w:hanging="432"/>
      </w:pPr>
      <w:rPr>
        <w:rFonts w:hAnsi="Symbol" w:hint="default"/>
        <w:sz w:val="20"/>
      </w:r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6"/>
    <w:lvlOverride w:ilvl="0">
      <w:lvl w:ilvl="0">
        <w:start w:val="1"/>
        <w:numFmt w:val="upperRoman"/>
        <w:pStyle w:val="Titre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itre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itre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itre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pStyle w:val="Titre6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pStyle w:val="Titre7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pStyle w:val="Titre8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pStyle w:val="Titre9"/>
        <w:lvlText w:val="%9."/>
        <w:lvlJc w:val="right"/>
        <w:pPr>
          <w:ind w:left="6120" w:hanging="180"/>
        </w:pPr>
      </w:lvl>
    </w:lvlOverride>
  </w:num>
  <w:num w:numId="2">
    <w:abstractNumId w:val="14"/>
  </w:num>
  <w:num w:numId="3">
    <w:abstractNumId w:val="15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11">
    <w:abstractNumId w:val="12"/>
  </w:num>
  <w:num w:numId="12">
    <w:abstractNumId w:val="9"/>
  </w:num>
  <w:num w:numId="13">
    <w:abstractNumId w:val="3"/>
  </w:num>
  <w:num w:numId="14">
    <w:abstractNumId w:val="5"/>
  </w:num>
  <w:num w:numId="15">
    <w:abstractNumId w:val="1"/>
  </w:num>
  <w:num w:numId="16">
    <w:abstractNumId w:val="13"/>
  </w:num>
  <w:num w:numId="17">
    <w:abstractNumId w:val="2"/>
  </w:num>
  <w:num w:numId="18">
    <w:abstractNumId w:val="11"/>
  </w:num>
  <w:num w:numId="19">
    <w:abstractNumId w:val="1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6"/>
  </w:num>
  <w:num w:numId="23">
    <w:abstractNumId w:val="4"/>
  </w:num>
  <w:num w:numId="24">
    <w:abstractNumId w:val="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179A"/>
    <w:rsid w:val="00004DC0"/>
    <w:rsid w:val="0003050A"/>
    <w:rsid w:val="00031D37"/>
    <w:rsid w:val="000C427C"/>
    <w:rsid w:val="00133764"/>
    <w:rsid w:val="001A136F"/>
    <w:rsid w:val="001F5B35"/>
    <w:rsid w:val="0023179A"/>
    <w:rsid w:val="0024590F"/>
    <w:rsid w:val="002738C5"/>
    <w:rsid w:val="00290483"/>
    <w:rsid w:val="002F1B0E"/>
    <w:rsid w:val="002F72C7"/>
    <w:rsid w:val="00302B94"/>
    <w:rsid w:val="00361518"/>
    <w:rsid w:val="003D664B"/>
    <w:rsid w:val="00412186"/>
    <w:rsid w:val="00435EFF"/>
    <w:rsid w:val="004411ED"/>
    <w:rsid w:val="00463318"/>
    <w:rsid w:val="00465EBA"/>
    <w:rsid w:val="00481972"/>
    <w:rsid w:val="004C0362"/>
    <w:rsid w:val="004F3A99"/>
    <w:rsid w:val="00603CBB"/>
    <w:rsid w:val="00680727"/>
    <w:rsid w:val="006A0344"/>
    <w:rsid w:val="006B5CD2"/>
    <w:rsid w:val="006E37AA"/>
    <w:rsid w:val="006E6F5F"/>
    <w:rsid w:val="00716C32"/>
    <w:rsid w:val="007556EF"/>
    <w:rsid w:val="00761D96"/>
    <w:rsid w:val="00845C0C"/>
    <w:rsid w:val="008524CC"/>
    <w:rsid w:val="008B512B"/>
    <w:rsid w:val="008E7133"/>
    <w:rsid w:val="00912B21"/>
    <w:rsid w:val="00971AC9"/>
    <w:rsid w:val="00A00923"/>
    <w:rsid w:val="00A13C00"/>
    <w:rsid w:val="00A16460"/>
    <w:rsid w:val="00A375E2"/>
    <w:rsid w:val="00A53C0B"/>
    <w:rsid w:val="00AA417F"/>
    <w:rsid w:val="00AB447B"/>
    <w:rsid w:val="00AC7A30"/>
    <w:rsid w:val="00AE407E"/>
    <w:rsid w:val="00B05DEF"/>
    <w:rsid w:val="00B75B86"/>
    <w:rsid w:val="00BA4707"/>
    <w:rsid w:val="00C040F5"/>
    <w:rsid w:val="00DA5A26"/>
    <w:rsid w:val="00DA5DD3"/>
    <w:rsid w:val="00DD4447"/>
    <w:rsid w:val="00E4577F"/>
    <w:rsid w:val="00EC5F78"/>
    <w:rsid w:val="00EE5812"/>
    <w:rsid w:val="00EF68C6"/>
    <w:rsid w:val="00F035A3"/>
    <w:rsid w:val="00F11D52"/>
    <w:rsid w:val="00F179AF"/>
    <w:rsid w:val="00F20C82"/>
    <w:rsid w:val="00F30D3B"/>
    <w:rsid w:val="00F34258"/>
    <w:rsid w:val="00F36861"/>
    <w:rsid w:val="00F3790B"/>
    <w:rsid w:val="00F555FE"/>
    <w:rsid w:val="00F566CC"/>
    <w:rsid w:val="00F8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D9F587-CF83-41AC-9F8A-72D41D9A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4"/>
        <w:szCs w:val="24"/>
        <w:lang w:val="fr-FR" w:eastAsia="fr-F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1">
    <w:name w:val="heading 1"/>
    <w:next w:val="textecourant"/>
    <w:uiPriority w:val="9"/>
    <w:qFormat/>
    <w:rsid w:val="00680727"/>
    <w:pPr>
      <w:numPr>
        <w:numId w:val="1"/>
      </w:numPr>
      <w:suppressAutoHyphens/>
      <w:spacing w:before="360" w:after="360"/>
      <w:outlineLvl w:val="0"/>
    </w:pPr>
    <w:rPr>
      <w:rFonts w:ascii="Century Gothic" w:eastAsia="MS Gothic" w:hAnsi="Century Gothic"/>
      <w:b/>
      <w:bCs/>
      <w:caps/>
      <w:color w:val="00B050"/>
      <w:sz w:val="32"/>
      <w:szCs w:val="32"/>
      <w:lang w:val="en-GB" w:eastAsia="ja-JP" w:bidi="fr-FR"/>
    </w:rPr>
  </w:style>
  <w:style w:type="paragraph" w:styleId="Titre2">
    <w:name w:val="heading 2"/>
    <w:next w:val="textecourant"/>
    <w:uiPriority w:val="9"/>
    <w:qFormat/>
    <w:rsid w:val="00680727"/>
    <w:pPr>
      <w:keepNext/>
      <w:keepLines/>
      <w:numPr>
        <w:numId w:val="23"/>
      </w:numPr>
      <w:suppressAutoHyphens/>
      <w:spacing w:before="240" w:after="240"/>
      <w:outlineLvl w:val="1"/>
    </w:pPr>
    <w:rPr>
      <w:rFonts w:ascii="Century Gothic" w:eastAsia="Cambria" w:hAnsi="Century Gothic"/>
      <w:bCs/>
      <w:color w:val="00B050"/>
      <w:sz w:val="28"/>
      <w:szCs w:val="28"/>
      <w:lang w:val="en-GB" w:eastAsia="ja-JP" w:bidi="fr-FR"/>
    </w:rPr>
  </w:style>
  <w:style w:type="paragraph" w:styleId="Titre3">
    <w:name w:val="heading 3"/>
    <w:next w:val="textecourant"/>
    <w:pPr>
      <w:numPr>
        <w:ilvl w:val="2"/>
        <w:numId w:val="1"/>
      </w:numPr>
      <w:tabs>
        <w:tab w:val="left" w:pos="-589"/>
      </w:tabs>
      <w:suppressAutoHyphens/>
      <w:spacing w:before="120" w:after="120"/>
      <w:outlineLvl w:val="2"/>
    </w:pPr>
    <w:rPr>
      <w:rFonts w:ascii="Century Gothic" w:eastAsia="Cambria" w:hAnsi="Century Gothic"/>
      <w:bCs/>
      <w:color w:val="00B050"/>
      <w:szCs w:val="26"/>
      <w:lang w:eastAsia="ja-JP" w:bidi="fr-FR"/>
    </w:rPr>
  </w:style>
  <w:style w:type="paragraph" w:styleId="Titre4">
    <w:name w:val="heading 4"/>
    <w:next w:val="textecourant"/>
    <w:pPr>
      <w:keepNext/>
      <w:keepLines/>
      <w:numPr>
        <w:ilvl w:val="3"/>
        <w:numId w:val="1"/>
      </w:numPr>
      <w:suppressAutoHyphens/>
      <w:spacing w:before="40"/>
      <w:outlineLvl w:val="3"/>
    </w:pPr>
    <w:rPr>
      <w:rFonts w:ascii="Century Gothic" w:eastAsia="MS Gothic" w:hAnsi="Century Gothic"/>
      <w:b/>
      <w:i/>
      <w:iCs/>
      <w:color w:val="2357A4"/>
      <w:sz w:val="20"/>
    </w:rPr>
  </w:style>
  <w:style w:type="paragraph" w:styleId="Titre5">
    <w:name w:val="heading 5"/>
    <w:basedOn w:val="Normal"/>
    <w:next w:val="textecourant"/>
    <w:pPr>
      <w:keepNext/>
      <w:keepLines/>
      <w:numPr>
        <w:ilvl w:val="4"/>
        <w:numId w:val="1"/>
      </w:numPr>
      <w:spacing w:before="40"/>
      <w:outlineLvl w:val="4"/>
    </w:pPr>
    <w:rPr>
      <w:rFonts w:ascii="Century Gothic" w:eastAsia="MS Gothic" w:hAnsi="Century Gothic"/>
      <w:color w:val="365F91"/>
      <w:sz w:val="20"/>
      <w:lang w:val="en-GB"/>
    </w:rPr>
  </w:style>
  <w:style w:type="paragraph" w:styleId="Titre6">
    <w:name w:val="heading 6"/>
    <w:basedOn w:val="Normal"/>
    <w:next w:val="Normal"/>
    <w:pPr>
      <w:keepNext/>
      <w:keepLines/>
      <w:numPr>
        <w:ilvl w:val="5"/>
        <w:numId w:val="1"/>
      </w:numPr>
      <w:spacing w:before="200"/>
      <w:outlineLvl w:val="5"/>
    </w:pPr>
    <w:rPr>
      <w:rFonts w:ascii="Calibri" w:eastAsia="MS Gothic" w:hAnsi="Calibri"/>
      <w:i/>
      <w:iCs/>
      <w:color w:val="243F60"/>
      <w:sz w:val="20"/>
      <w:lang w:val="en-GB"/>
    </w:rPr>
  </w:style>
  <w:style w:type="paragraph" w:styleId="Titre7">
    <w:name w:val="heading 7"/>
    <w:basedOn w:val="Normal"/>
    <w:next w:val="Normal"/>
    <w:pPr>
      <w:keepNext/>
      <w:keepLines/>
      <w:numPr>
        <w:ilvl w:val="6"/>
        <w:numId w:val="1"/>
      </w:numPr>
      <w:spacing w:before="200"/>
      <w:outlineLvl w:val="6"/>
    </w:pPr>
    <w:rPr>
      <w:rFonts w:ascii="Calibri" w:eastAsia="MS Gothic" w:hAnsi="Calibri"/>
      <w:i/>
      <w:iCs/>
      <w:color w:val="404040"/>
      <w:sz w:val="20"/>
      <w:lang w:val="en-GB"/>
    </w:rPr>
  </w:style>
  <w:style w:type="paragraph" w:styleId="Titre8">
    <w:name w:val="heading 8"/>
    <w:basedOn w:val="Normal"/>
    <w:next w:val="Normal"/>
    <w:pPr>
      <w:keepNext/>
      <w:keepLines/>
      <w:numPr>
        <w:ilvl w:val="7"/>
        <w:numId w:val="1"/>
      </w:numPr>
      <w:spacing w:before="200"/>
      <w:outlineLvl w:val="7"/>
    </w:pPr>
    <w:rPr>
      <w:rFonts w:ascii="Calibri" w:eastAsia="MS Gothic" w:hAnsi="Calibri"/>
      <w:color w:val="404040"/>
      <w:sz w:val="20"/>
      <w:szCs w:val="20"/>
      <w:lang w:val="en-GB"/>
    </w:rPr>
  </w:style>
  <w:style w:type="paragraph" w:styleId="Titre9">
    <w:name w:val="heading 9"/>
    <w:basedOn w:val="Normal"/>
    <w:next w:val="Normal"/>
    <w:pPr>
      <w:keepNext/>
      <w:keepLines/>
      <w:numPr>
        <w:ilvl w:val="8"/>
        <w:numId w:val="1"/>
      </w:numPr>
      <w:spacing w:before="200"/>
      <w:outlineLvl w:val="8"/>
    </w:pPr>
    <w:rPr>
      <w:rFonts w:ascii="Calibri" w:eastAsia="MS Gothic" w:hAnsi="Calibri"/>
      <w:i/>
      <w:iCs/>
      <w:color w:val="404040"/>
      <w:sz w:val="20"/>
      <w:szCs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22"/>
      </w:numPr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</w:style>
  <w:style w:type="paragraph" w:styleId="Textedebulles">
    <w:name w:val="Balloon Text"/>
    <w:basedOn w:val="Normal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pPr>
      <w:widowControl w:val="0"/>
      <w:autoSpaceDE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textecourant">
    <w:name w:val="texte courant"/>
    <w:pPr>
      <w:suppressAutoHyphens/>
      <w:spacing w:after="120"/>
      <w:jc w:val="both"/>
    </w:pPr>
    <w:rPr>
      <w:rFonts w:ascii="Century Gothic" w:hAnsi="Century Gothic"/>
      <w:sz w:val="20"/>
    </w:rPr>
  </w:style>
  <w:style w:type="paragraph" w:customStyle="1" w:styleId="titredoc">
    <w:name w:val="titre doc"/>
    <w:basedOn w:val="Normal"/>
    <w:rPr>
      <w:rFonts w:ascii="Century Gothic" w:hAnsi="Century Gothic"/>
      <w:b/>
      <w:caps/>
      <w:color w:val="38AC6A"/>
      <w:sz w:val="36"/>
      <w:szCs w:val="36"/>
    </w:rPr>
  </w:style>
  <w:style w:type="paragraph" w:customStyle="1" w:styleId="Date1">
    <w:name w:val="Date1"/>
    <w:basedOn w:val="Paragraphestandard"/>
    <w:pPr>
      <w:spacing w:after="360"/>
    </w:pPr>
    <w:rPr>
      <w:rFonts w:ascii="Century Gothic" w:hAnsi="Century Gothic" w:cs="ArialMT"/>
      <w:sz w:val="20"/>
      <w:szCs w:val="20"/>
    </w:rPr>
  </w:style>
  <w:style w:type="character" w:customStyle="1" w:styleId="Titre1Car">
    <w:name w:val="Titre 1 Car"/>
    <w:basedOn w:val="Policepardfaut"/>
    <w:rPr>
      <w:rFonts w:ascii="Century Gothic" w:eastAsia="MS Gothic" w:hAnsi="Century Gothic" w:cs="Times New Roman"/>
      <w:b/>
      <w:bCs/>
      <w:caps/>
      <w:color w:val="00B050"/>
      <w:sz w:val="32"/>
      <w:szCs w:val="32"/>
      <w:lang w:val="en-GB" w:eastAsia="ja-JP" w:bidi="fr-FR"/>
    </w:rPr>
  </w:style>
  <w:style w:type="character" w:customStyle="1" w:styleId="Titre2Car">
    <w:name w:val="Titre 2 Car"/>
    <w:basedOn w:val="Policepardfaut"/>
    <w:rPr>
      <w:rFonts w:ascii="Century Gothic" w:eastAsia="Cambria" w:hAnsi="Century Gothic" w:cs="Times New Roman"/>
      <w:b/>
      <w:bCs/>
      <w:color w:val="00B050"/>
      <w:sz w:val="28"/>
      <w:szCs w:val="28"/>
      <w:lang w:val="en-GB" w:eastAsia="ja-JP" w:bidi="fr-FR"/>
    </w:rPr>
  </w:style>
  <w:style w:type="character" w:customStyle="1" w:styleId="Titre3Car">
    <w:name w:val="Titre 3 Car"/>
    <w:basedOn w:val="Policepardfaut"/>
    <w:rPr>
      <w:rFonts w:ascii="Century Gothic" w:eastAsia="Cambria" w:hAnsi="Century Gothic" w:cs="Times New Roman"/>
      <w:bCs/>
      <w:color w:val="00B050"/>
      <w:szCs w:val="26"/>
      <w:lang w:eastAsia="ja-JP" w:bidi="fr-FR"/>
    </w:rPr>
  </w:style>
  <w:style w:type="character" w:customStyle="1" w:styleId="Titre4Car">
    <w:name w:val="Titre 4 Car"/>
    <w:basedOn w:val="Policepardfaut"/>
    <w:rPr>
      <w:rFonts w:ascii="Century Gothic" w:eastAsia="MS Gothic" w:hAnsi="Century Gothic" w:cs="Times New Roman"/>
      <w:b/>
      <w:i/>
      <w:iCs/>
      <w:color w:val="2357A4"/>
      <w:sz w:val="20"/>
    </w:rPr>
  </w:style>
  <w:style w:type="character" w:customStyle="1" w:styleId="Titre5Car">
    <w:name w:val="Titre 5 Car"/>
    <w:basedOn w:val="Policepardfaut"/>
    <w:rPr>
      <w:rFonts w:ascii="Century Gothic" w:eastAsia="MS Gothic" w:hAnsi="Century Gothic" w:cs="Times New Roman"/>
      <w:color w:val="365F91"/>
      <w:sz w:val="20"/>
      <w:lang w:val="en-GB"/>
    </w:rPr>
  </w:style>
  <w:style w:type="character" w:customStyle="1" w:styleId="Titre6Car">
    <w:name w:val="Titre 6 Car"/>
    <w:basedOn w:val="Policepardfaut"/>
    <w:rPr>
      <w:rFonts w:ascii="Calibri" w:eastAsia="MS Gothic" w:hAnsi="Calibri" w:cs="Times New Roman"/>
      <w:i/>
      <w:iCs/>
      <w:color w:val="243F60"/>
      <w:sz w:val="20"/>
      <w:lang w:val="en-GB"/>
    </w:rPr>
  </w:style>
  <w:style w:type="character" w:customStyle="1" w:styleId="Titre7Car">
    <w:name w:val="Titre 7 Car"/>
    <w:basedOn w:val="Policepardfaut"/>
    <w:rPr>
      <w:rFonts w:ascii="Calibri" w:eastAsia="MS Gothic" w:hAnsi="Calibri" w:cs="Times New Roman"/>
      <w:i/>
      <w:iCs/>
      <w:color w:val="404040"/>
      <w:sz w:val="20"/>
      <w:lang w:val="en-GB"/>
    </w:rPr>
  </w:style>
  <w:style w:type="character" w:customStyle="1" w:styleId="Titre8Car">
    <w:name w:val="Titre 8 Car"/>
    <w:basedOn w:val="Policepardfaut"/>
    <w:rPr>
      <w:rFonts w:ascii="Calibri" w:eastAsia="MS Gothic" w:hAnsi="Calibri" w:cs="Times New Roman"/>
      <w:color w:val="404040"/>
      <w:sz w:val="20"/>
      <w:szCs w:val="20"/>
      <w:lang w:val="en-GB"/>
    </w:rPr>
  </w:style>
  <w:style w:type="character" w:customStyle="1" w:styleId="Titre9Car">
    <w:name w:val="Titre 9 Car"/>
    <w:basedOn w:val="Policepardfaut"/>
    <w:rPr>
      <w:rFonts w:ascii="Calibri" w:eastAsia="MS Gothic" w:hAnsi="Calibri" w:cs="Times New Roman"/>
      <w:i/>
      <w:iCs/>
      <w:color w:val="404040"/>
      <w:sz w:val="20"/>
      <w:szCs w:val="20"/>
      <w:lang w:val="en-GB"/>
    </w:rPr>
  </w:style>
  <w:style w:type="character" w:styleId="Accentuation">
    <w:name w:val="Emphasis"/>
    <w:basedOn w:val="Policepardfaut"/>
    <w:rPr>
      <w:color w:val="00B050"/>
    </w:rPr>
  </w:style>
  <w:style w:type="paragraph" w:styleId="Listepuces">
    <w:name w:val="List Bullet"/>
    <w:basedOn w:val="textecourant"/>
    <w:pPr>
      <w:numPr>
        <w:numId w:val="2"/>
      </w:numPr>
      <w:tabs>
        <w:tab w:val="left" w:pos="360"/>
      </w:tabs>
      <w:spacing w:after="0" w:line="312" w:lineRule="auto"/>
      <w:jc w:val="left"/>
    </w:pPr>
    <w:rPr>
      <w:rFonts w:eastAsia="Cambria"/>
      <w:iCs/>
      <w:szCs w:val="20"/>
      <w:lang w:val="en-GB" w:eastAsia="ja-JP" w:bidi="fr-FR"/>
    </w:rPr>
  </w:style>
  <w:style w:type="paragraph" w:styleId="Citation">
    <w:name w:val="Quote"/>
    <w:basedOn w:val="Normal"/>
    <w:next w:val="Normal"/>
    <w:pPr>
      <w:spacing w:before="320" w:after="320" w:line="264" w:lineRule="auto"/>
    </w:pPr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CitationCar">
    <w:name w:val="Citation Car"/>
    <w:basedOn w:val="Policepardfaut"/>
    <w:rPr>
      <w:rFonts w:ascii="Century Gothic" w:eastAsia="Cambria" w:hAnsi="Century Gothic"/>
      <w:b/>
      <w:iCs/>
      <w:color w:val="00B050"/>
      <w:sz w:val="32"/>
      <w:szCs w:val="32"/>
      <w:lang w:val="en-GB" w:eastAsia="ja-JP" w:bidi="fr-FR"/>
    </w:rPr>
  </w:style>
  <w:style w:type="character" w:customStyle="1" w:styleId="textecourantCar">
    <w:name w:val="texte courant Car"/>
    <w:basedOn w:val="Policepardfaut"/>
    <w:rPr>
      <w:rFonts w:ascii="Century Gothic" w:hAnsi="Century Gothic"/>
      <w:sz w:val="20"/>
    </w:rPr>
  </w:style>
  <w:style w:type="character" w:customStyle="1" w:styleId="gras">
    <w:name w:val="gras"/>
    <w:basedOn w:val="textecourantCar"/>
    <w:rPr>
      <w:rFonts w:ascii="Century Gothic" w:hAnsi="Century Gothic"/>
      <w:b/>
      <w:bCs w:val="0"/>
      <w:sz w:val="20"/>
    </w:rPr>
  </w:style>
  <w:style w:type="character" w:customStyle="1" w:styleId="italique">
    <w:name w:val="italique"/>
    <w:basedOn w:val="textecourantCar"/>
    <w:rPr>
      <w:rFonts w:ascii="Century Gothic" w:hAnsi="Century Gothic"/>
      <w:i/>
      <w:iCs w:val="0"/>
      <w:sz w:val="20"/>
    </w:rPr>
  </w:style>
  <w:style w:type="paragraph" w:styleId="Titre">
    <w:name w:val="Title"/>
    <w:basedOn w:val="Normal"/>
    <w:next w:val="Normal"/>
    <w:pPr>
      <w:spacing w:after="300"/>
      <w:jc w:val="center"/>
    </w:pPr>
    <w:rPr>
      <w:rFonts w:ascii="Helvetica" w:eastAsia="MS Gothic" w:hAnsi="Helvetica"/>
      <w:b/>
      <w:spacing w:val="5"/>
      <w:kern w:val="3"/>
      <w:sz w:val="36"/>
      <w:szCs w:val="36"/>
      <w:lang w:eastAsia="en-US"/>
    </w:rPr>
  </w:style>
  <w:style w:type="character" w:customStyle="1" w:styleId="TitreCar">
    <w:name w:val="Titre Car"/>
    <w:basedOn w:val="Policepardfaut"/>
    <w:rPr>
      <w:rFonts w:ascii="Helvetica" w:eastAsia="MS Gothic" w:hAnsi="Helvetica" w:cs="Times New Roman"/>
      <w:b/>
      <w:spacing w:val="5"/>
      <w:kern w:val="3"/>
      <w:sz w:val="36"/>
      <w:szCs w:val="36"/>
      <w:lang w:eastAsia="en-US"/>
    </w:rPr>
  </w:style>
  <w:style w:type="paragraph" w:styleId="Sous-titre">
    <w:name w:val="Subtitle"/>
    <w:basedOn w:val="Normal"/>
    <w:next w:val="Normal"/>
    <w:pPr>
      <w:numPr>
        <w:numId w:val="3"/>
      </w:numPr>
      <w:spacing w:before="240" w:after="120" w:line="276" w:lineRule="auto"/>
    </w:pPr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character" w:customStyle="1" w:styleId="Sous-titreCar">
    <w:name w:val="Sous-titre Car"/>
    <w:basedOn w:val="Policepardfaut"/>
    <w:rPr>
      <w:rFonts w:ascii="Helvetica" w:eastAsia="Cambria" w:hAnsi="Helvetica"/>
      <w:color w:val="008562"/>
      <w:sz w:val="22"/>
      <w:szCs w:val="22"/>
      <w:u w:val="single"/>
      <w:lang w:eastAsia="en-US"/>
    </w:rPr>
  </w:style>
  <w:style w:type="paragraph" w:customStyle="1" w:styleId="Sur-titre">
    <w:name w:val="Sur-titre"/>
    <w:basedOn w:val="Sansinterligne"/>
    <w:pPr>
      <w:jc w:val="both"/>
    </w:pPr>
    <w:rPr>
      <w:rFonts w:ascii="Helvetica" w:eastAsia="Cambria" w:hAnsi="Helvetica"/>
      <w:b/>
      <w:color w:val="FFFFFF"/>
      <w:sz w:val="36"/>
      <w:szCs w:val="36"/>
      <w:lang w:eastAsia="en-US"/>
    </w:rPr>
  </w:style>
  <w:style w:type="paragraph" w:customStyle="1" w:styleId="Renseignementspage1">
    <w:name w:val="Renseignements page 1"/>
    <w:basedOn w:val="Normal"/>
    <w:autoRedefine/>
    <w:pPr>
      <w:spacing w:line="276" w:lineRule="auto"/>
      <w:ind w:right="-6"/>
    </w:pPr>
    <w:rPr>
      <w:rFonts w:ascii="Helvetica" w:eastAsia="Cambria" w:hAnsi="Helvetica" w:cs="Helvetica"/>
      <w:sz w:val="22"/>
      <w:szCs w:val="22"/>
      <w:lang w:eastAsia="en-US"/>
    </w:rPr>
  </w:style>
  <w:style w:type="character" w:customStyle="1" w:styleId="Renseignementspage1Car">
    <w:name w:val="Renseignements page 1 Car"/>
    <w:basedOn w:val="Policepardfaut"/>
    <w:rPr>
      <w:rFonts w:ascii="Helvetica" w:eastAsia="Cambria" w:hAnsi="Helvetica" w:cs="Helvetica"/>
      <w:sz w:val="22"/>
      <w:szCs w:val="22"/>
      <w:lang w:eastAsia="en-US"/>
    </w:rPr>
  </w:style>
  <w:style w:type="paragraph" w:styleId="Sansinterligne">
    <w:name w:val="No Spacing"/>
    <w:pPr>
      <w:suppressAutoHyphens/>
    </w:p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Paragraphedeliste">
    <w:name w:val="List Paragraph"/>
    <w:aliases w:val="Article"/>
    <w:basedOn w:val="Normal"/>
    <w:uiPriority w:val="34"/>
    <w:qFormat/>
    <w:rsid w:val="008B512B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uceniveau1">
    <w:name w:val="puce niveau 1"/>
    <w:basedOn w:val="Paragraphedeliste"/>
    <w:qFormat/>
    <w:rsid w:val="008B512B"/>
    <w:pPr>
      <w:numPr>
        <w:numId w:val="12"/>
      </w:numPr>
      <w:spacing w:before="120" w:after="0"/>
      <w:jc w:val="both"/>
    </w:pPr>
    <w:rPr>
      <w:rFonts w:ascii="Helvetica" w:hAnsi="Helvetica"/>
      <w:sz w:val="20"/>
      <w:szCs w:val="20"/>
    </w:rPr>
  </w:style>
  <w:style w:type="paragraph" w:customStyle="1" w:styleId="puceniveau2">
    <w:name w:val="puce niveau 2"/>
    <w:basedOn w:val="Normal"/>
    <w:qFormat/>
    <w:rsid w:val="008B512B"/>
    <w:pPr>
      <w:numPr>
        <w:numId w:val="11"/>
      </w:numPr>
      <w:suppressAutoHyphens w:val="0"/>
      <w:autoSpaceDN/>
      <w:spacing w:before="120" w:line="276" w:lineRule="auto"/>
      <w:ind w:left="1423" w:hanging="357"/>
      <w:contextualSpacing/>
      <w:jc w:val="both"/>
      <w:textAlignment w:val="auto"/>
    </w:pPr>
    <w:rPr>
      <w:rFonts w:ascii="Helvetica" w:eastAsiaTheme="minorHAnsi" w:hAnsi="Helvetica" w:cstheme="minorBidi"/>
      <w:sz w:val="20"/>
      <w:szCs w:val="20"/>
    </w:rPr>
  </w:style>
  <w:style w:type="paragraph" w:customStyle="1" w:styleId="corpsdetexte">
    <w:name w:val="corps de texte"/>
    <w:basedOn w:val="Normal"/>
    <w:qFormat/>
    <w:rsid w:val="008B512B"/>
    <w:pPr>
      <w:suppressAutoHyphens w:val="0"/>
      <w:autoSpaceDN/>
      <w:spacing w:before="120" w:after="120"/>
      <w:jc w:val="both"/>
      <w:textAlignment w:val="auto"/>
    </w:pPr>
    <w:rPr>
      <w:rFonts w:ascii="Helvetica" w:eastAsiaTheme="minorHAnsi" w:hAnsi="Helvetica" w:cs="Helvetica"/>
      <w:noProof/>
      <w:sz w:val="20"/>
      <w:szCs w:val="20"/>
    </w:rPr>
  </w:style>
  <w:style w:type="paragraph" w:customStyle="1" w:styleId="Default">
    <w:name w:val="Default"/>
    <w:rsid w:val="008B512B"/>
    <w:pPr>
      <w:autoSpaceDE w:val="0"/>
      <w:adjustRightInd w:val="0"/>
      <w:textAlignment w:val="auto"/>
    </w:pPr>
    <w:rPr>
      <w:rFonts w:ascii="Calibri" w:eastAsia="Calibri" w:hAnsi="Calibri" w:cs="Calibri"/>
      <w:color w:val="000000"/>
    </w:rPr>
  </w:style>
  <w:style w:type="paragraph" w:customStyle="1" w:styleId="PARAGRAPHESUIVANT">
    <w:name w:val="PARAGRAPHE SUIVANT"/>
    <w:basedOn w:val="Normal"/>
    <w:rsid w:val="008B512B"/>
    <w:pPr>
      <w:suppressAutoHyphens w:val="0"/>
      <w:autoSpaceDN/>
      <w:jc w:val="both"/>
      <w:textAlignment w:val="auto"/>
    </w:pPr>
    <w:rPr>
      <w:rFonts w:ascii="Helvetica" w:eastAsia="Times New Roman" w:hAnsi="Helvetica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8B512B"/>
    <w:pPr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/>
    </w:rPr>
  </w:style>
  <w:style w:type="table" w:styleId="Grilledutableau">
    <w:name w:val="Table Grid"/>
    <w:basedOn w:val="TableauNormal"/>
    <w:uiPriority w:val="59"/>
    <w:rsid w:val="008B512B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FO2">
    <w:name w:val="LFO2"/>
    <w:basedOn w:val="Aucuneliste"/>
    <w:pPr>
      <w:numPr>
        <w:numId w:val="2"/>
      </w:numPr>
    </w:pPr>
  </w:style>
  <w:style w:type="numbering" w:customStyle="1" w:styleId="LFO3">
    <w:name w:val="LFO3"/>
    <w:basedOn w:val="Aucuneliste"/>
    <w:pPr>
      <w:numPr>
        <w:numId w:val="3"/>
      </w:numPr>
    </w:pPr>
  </w:style>
  <w:style w:type="character" w:styleId="Textedelespacerserv">
    <w:name w:val="Placeholder Text"/>
    <w:basedOn w:val="Policepardfaut"/>
    <w:uiPriority w:val="99"/>
    <w:semiHidden/>
    <w:rsid w:val="002738C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DA5A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A5A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A5A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A5A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A5A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nr-millevaches.fr/Les-Par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pnr-millevaches.fr/IMG/pdf/reglt_paysage.pdf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f.leple@pnr-millevaches.fr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UEGNAS_F\Desktop\modele_document%20simple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A13C14-9E95-4582-B111-336C992C5E3F}"/>
      </w:docPartPr>
      <w:docPartBody>
        <w:p w:rsidR="00BC6E7D" w:rsidRDefault="00CD6A56"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FA918056A3F142DAA1AC9B637940DD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A292F7-2A82-422F-B15E-561D19D22CDE}"/>
      </w:docPartPr>
      <w:docPartBody>
        <w:p w:rsidR="00BC6E7D" w:rsidRDefault="00CD6A56" w:rsidP="00CD6A56">
          <w:pPr>
            <w:pStyle w:val="FA918056A3F142DAA1AC9B637940DDB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8923F7E48BE646E1ACBF7639997C14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2D627F-03D0-427C-BF2A-970BEDF3B96E}"/>
      </w:docPartPr>
      <w:docPartBody>
        <w:p w:rsidR="00BC6E7D" w:rsidRDefault="00CD6A56" w:rsidP="00CD6A56">
          <w:pPr>
            <w:pStyle w:val="8923F7E48BE646E1ACBF7639997C14EF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74375A797CD4AEBB6D1396124BEC5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CF537A-7087-486D-9ADD-37DD77667A85}"/>
      </w:docPartPr>
      <w:docPartBody>
        <w:p w:rsidR="00BC6E7D" w:rsidRDefault="00CD6A56" w:rsidP="00CD6A56">
          <w:pPr>
            <w:pStyle w:val="674375A797CD4AEBB6D1396124BEC554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696639C305D94572B8CDF810A962D9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AD56BB-D5E7-46A3-8AAC-B9B7AC31E414}"/>
      </w:docPartPr>
      <w:docPartBody>
        <w:p w:rsidR="00BC6E7D" w:rsidRDefault="00CD6A56" w:rsidP="00CD6A56">
          <w:pPr>
            <w:pStyle w:val="696639C305D94572B8CDF810A962D9F2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36CE4996FE084CE4801AA0ABF62B12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039461-1AAC-4E55-846C-56DE3E399951}"/>
      </w:docPartPr>
      <w:docPartBody>
        <w:p w:rsidR="00BC6E7D" w:rsidRDefault="00CD6A56" w:rsidP="00CD6A56">
          <w:pPr>
            <w:pStyle w:val="36CE4996FE084CE4801AA0ABF62B1291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E1736A4AF15B4283AEED59F6D9FC98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ED9F2-10C8-47D8-B963-50B9DFF44ADE}"/>
      </w:docPartPr>
      <w:docPartBody>
        <w:p w:rsidR="00BC6E7D" w:rsidRDefault="00CD6A56" w:rsidP="00CD6A56">
          <w:pPr>
            <w:pStyle w:val="E1736A4AF15B4283AEED59F6D9FC98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  <w:docPart>
      <w:docPartPr>
        <w:name w:val="7D483C0D8C2D4D259628F677350AF6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A29DB5-954D-462E-A8FE-372CB46D87F3}"/>
      </w:docPartPr>
      <w:docPartBody>
        <w:p w:rsidR="003E75D4" w:rsidRDefault="00263C50" w:rsidP="00263C50">
          <w:pPr>
            <w:pStyle w:val="7D483C0D8C2D4D259628F677350AF61C"/>
          </w:pPr>
          <w:r w:rsidRPr="007F13BD">
            <w:rPr>
              <w:rStyle w:val="Textedelespacerserv"/>
            </w:rPr>
            <w:t>Cliquez ici pour taper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A56"/>
    <w:rsid w:val="00100BB3"/>
    <w:rsid w:val="00263C50"/>
    <w:rsid w:val="003E75D4"/>
    <w:rsid w:val="00972A8B"/>
    <w:rsid w:val="00984DDF"/>
    <w:rsid w:val="00A12752"/>
    <w:rsid w:val="00BC6E7D"/>
    <w:rsid w:val="00CD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63C50"/>
    <w:rPr>
      <w:color w:val="808080"/>
    </w:rPr>
  </w:style>
  <w:style w:type="paragraph" w:customStyle="1" w:styleId="FA918056A3F142DAA1AC9B637940DDB4">
    <w:name w:val="FA918056A3F142DAA1AC9B637940DDB4"/>
    <w:rsid w:val="00CD6A56"/>
  </w:style>
  <w:style w:type="paragraph" w:customStyle="1" w:styleId="8923F7E48BE646E1ACBF7639997C14EF">
    <w:name w:val="8923F7E48BE646E1ACBF7639997C14EF"/>
    <w:rsid w:val="00CD6A56"/>
  </w:style>
  <w:style w:type="paragraph" w:customStyle="1" w:styleId="643A4252BB874FA59831F05D251225D2">
    <w:name w:val="643A4252BB874FA59831F05D251225D2"/>
    <w:rsid w:val="00CD6A56"/>
  </w:style>
  <w:style w:type="paragraph" w:customStyle="1" w:styleId="674375A797CD4AEBB6D1396124BEC554">
    <w:name w:val="674375A797CD4AEBB6D1396124BEC554"/>
    <w:rsid w:val="00CD6A56"/>
  </w:style>
  <w:style w:type="paragraph" w:customStyle="1" w:styleId="696639C305D94572B8CDF810A962D9F2">
    <w:name w:val="696639C305D94572B8CDF810A962D9F2"/>
    <w:rsid w:val="00CD6A56"/>
  </w:style>
  <w:style w:type="paragraph" w:customStyle="1" w:styleId="36CE4996FE084CE4801AA0ABF62B1291">
    <w:name w:val="36CE4996FE084CE4801AA0ABF62B1291"/>
    <w:rsid w:val="00CD6A56"/>
  </w:style>
  <w:style w:type="paragraph" w:customStyle="1" w:styleId="E1736A4AF15B4283AEED59F6D9FC981C">
    <w:name w:val="E1736A4AF15B4283AEED59F6D9FC981C"/>
    <w:rsid w:val="00CD6A56"/>
  </w:style>
  <w:style w:type="paragraph" w:customStyle="1" w:styleId="0C29F2896C7A40A8866ADCE41515CCA6">
    <w:name w:val="0C29F2896C7A40A8866ADCE41515CCA6"/>
    <w:rsid w:val="00CD6A56"/>
  </w:style>
  <w:style w:type="paragraph" w:customStyle="1" w:styleId="90C982C10C504E0192375EAC8B87048B">
    <w:name w:val="90C982C10C504E0192375EAC8B87048B"/>
    <w:rsid w:val="00CD6A56"/>
  </w:style>
  <w:style w:type="paragraph" w:customStyle="1" w:styleId="CE0E84BB16FD4BAFA53E0B7059EA8893">
    <w:name w:val="CE0E84BB16FD4BAFA53E0B7059EA8893"/>
    <w:rsid w:val="00CD6A56"/>
  </w:style>
  <w:style w:type="paragraph" w:customStyle="1" w:styleId="94DBCF5A3BFB472CB68FBAA0F8A69D52">
    <w:name w:val="94DBCF5A3BFB472CB68FBAA0F8A69D52"/>
    <w:rsid w:val="00CD6A56"/>
  </w:style>
  <w:style w:type="paragraph" w:customStyle="1" w:styleId="CBCCEDDC0E3F478F939710C16E356166">
    <w:name w:val="CBCCEDDC0E3F478F939710C16E356166"/>
    <w:rsid w:val="00CD6A56"/>
  </w:style>
  <w:style w:type="paragraph" w:customStyle="1" w:styleId="7EABD10A1B71440E95A84671F3EDBDEA">
    <w:name w:val="7EABD10A1B71440E95A84671F3EDBDEA"/>
    <w:rsid w:val="00CD6A56"/>
  </w:style>
  <w:style w:type="paragraph" w:customStyle="1" w:styleId="A1F664C823644CF287E299E91B111F2B">
    <w:name w:val="A1F664C823644CF287E299E91B111F2B"/>
    <w:rsid w:val="00CD6A56"/>
  </w:style>
  <w:style w:type="paragraph" w:customStyle="1" w:styleId="CE6F3A15ABDB46B48DB23F17E297E2CE">
    <w:name w:val="CE6F3A15ABDB46B48DB23F17E297E2CE"/>
    <w:rsid w:val="00CD6A56"/>
  </w:style>
  <w:style w:type="paragraph" w:customStyle="1" w:styleId="31147CD7547B4CA1AF60E84FAF34DD49">
    <w:name w:val="31147CD7547B4CA1AF60E84FAF34DD49"/>
    <w:rsid w:val="00CD6A56"/>
  </w:style>
  <w:style w:type="paragraph" w:customStyle="1" w:styleId="CF0B0337A8704A96A6A9EB7CA6B497EE">
    <w:name w:val="CF0B0337A8704A96A6A9EB7CA6B497EE"/>
    <w:rsid w:val="00CD6A56"/>
  </w:style>
  <w:style w:type="paragraph" w:customStyle="1" w:styleId="2C1068E89D5849848555E2400581852C">
    <w:name w:val="2C1068E89D5849848555E2400581852C"/>
    <w:rsid w:val="00CD6A56"/>
  </w:style>
  <w:style w:type="paragraph" w:customStyle="1" w:styleId="DC311A30334D4F98A1033B536DE05925">
    <w:name w:val="DC311A30334D4F98A1033B536DE05925"/>
    <w:rsid w:val="00CD6A56"/>
  </w:style>
  <w:style w:type="paragraph" w:customStyle="1" w:styleId="2DCDE5940C4F43E7881EF2A91A88C438">
    <w:name w:val="2DCDE5940C4F43E7881EF2A91A88C438"/>
    <w:rsid w:val="00CD6A56"/>
  </w:style>
  <w:style w:type="paragraph" w:customStyle="1" w:styleId="E3F9FD1E6FE94A2388FCFA5BBF640146">
    <w:name w:val="E3F9FD1E6FE94A2388FCFA5BBF640146"/>
    <w:rsid w:val="00CD6A56"/>
  </w:style>
  <w:style w:type="paragraph" w:customStyle="1" w:styleId="F66E0A03B42542C6AF69EDB223FA9131">
    <w:name w:val="F66E0A03B42542C6AF69EDB223FA9131"/>
    <w:rsid w:val="00CD6A56"/>
  </w:style>
  <w:style w:type="paragraph" w:customStyle="1" w:styleId="F6AA60A975BF40A98DDCF40FA879C04E">
    <w:name w:val="F6AA60A975BF40A98DDCF40FA879C04E"/>
    <w:rsid w:val="00CD6A56"/>
  </w:style>
  <w:style w:type="paragraph" w:customStyle="1" w:styleId="F49893868CF44099AE67708243225F8B">
    <w:name w:val="F49893868CF44099AE67708243225F8B"/>
    <w:rsid w:val="00CD6A56"/>
  </w:style>
  <w:style w:type="paragraph" w:customStyle="1" w:styleId="DC1846F548E34306AE38FAAC73F37183">
    <w:name w:val="DC1846F548E34306AE38FAAC73F37183"/>
    <w:rsid w:val="00CD6A56"/>
  </w:style>
  <w:style w:type="paragraph" w:customStyle="1" w:styleId="7D483C0D8C2D4D259628F677350AF61C">
    <w:name w:val="7D483C0D8C2D4D259628F677350AF61C"/>
    <w:rsid w:val="00263C5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65FFA-129C-436F-A809-F68B6C47D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modele_document simple</Template>
  <TotalTime>124</TotalTime>
  <Pages>3</Pages>
  <Words>656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COUEGNAS_F</dc:creator>
  <cp:lastModifiedBy>MAZURIER_M@PNRML.fr</cp:lastModifiedBy>
  <cp:revision>9</cp:revision>
  <dcterms:created xsi:type="dcterms:W3CDTF">2023-09-29T11:56:00Z</dcterms:created>
  <dcterms:modified xsi:type="dcterms:W3CDTF">2025-01-30T10:40:00Z</dcterms:modified>
</cp:coreProperties>
</file>